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40" w:type="dxa"/>
        <w:jc w:val="center"/>
        <w:tblInd w:w="-792" w:type="dxa"/>
        <w:tblLayout w:type="fixed"/>
        <w:tblLook w:val="01C0"/>
      </w:tblPr>
      <w:tblGrid>
        <w:gridCol w:w="1800"/>
        <w:gridCol w:w="1620"/>
        <w:gridCol w:w="180"/>
        <w:gridCol w:w="135"/>
        <w:gridCol w:w="567"/>
        <w:gridCol w:w="198"/>
        <w:gridCol w:w="86"/>
        <w:gridCol w:w="454"/>
        <w:gridCol w:w="113"/>
        <w:gridCol w:w="129"/>
        <w:gridCol w:w="406"/>
        <w:gridCol w:w="174"/>
        <w:gridCol w:w="992"/>
        <w:gridCol w:w="166"/>
        <w:gridCol w:w="1620"/>
        <w:gridCol w:w="1800"/>
      </w:tblGrid>
      <w:tr w:rsidR="00FF4058" w:rsidRPr="00392587">
        <w:trPr>
          <w:trHeight w:hRule="exact" w:val="907"/>
          <w:jc w:val="center"/>
        </w:trPr>
        <w:tc>
          <w:tcPr>
            <w:tcW w:w="450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FF4058" w:rsidRPr="00BE14EC" w:rsidRDefault="00FF4058" w:rsidP="007F012B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lang w:val="de-DE"/>
              </w:rPr>
            </w:pPr>
            <w:r w:rsidRPr="00BE14EC">
              <w:rPr>
                <w:rFonts w:ascii="Swis721 Ex BT" w:hAnsi="Swis721 Ex BT" w:cs="Swis721 Ex BT"/>
                <w:lang w:val="de-DE"/>
              </w:rPr>
              <w:t>Autonome Provinz Bozen</w:t>
            </w:r>
          </w:p>
          <w:p w:rsidR="00FF4058" w:rsidRPr="00BE14EC" w:rsidRDefault="00FF4058" w:rsidP="007F012B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6"/>
                <w:szCs w:val="16"/>
                <w:lang w:val="de-DE"/>
              </w:rPr>
            </w:pPr>
            <w:r w:rsidRPr="00BE14EC">
              <w:rPr>
                <w:rFonts w:ascii="Swis721 Ex BT" w:hAnsi="Swis721 Ex BT" w:cs="Swis721 Ex BT"/>
                <w:sz w:val="16"/>
                <w:szCs w:val="16"/>
                <w:lang w:val="de-DE"/>
              </w:rPr>
              <w:t>Assessorat für Bauten</w:t>
            </w:r>
          </w:p>
          <w:p w:rsidR="00FF4058" w:rsidRPr="00BE14EC" w:rsidRDefault="00FF4058" w:rsidP="007F012B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6"/>
                <w:szCs w:val="16"/>
                <w:lang w:val="de-DE"/>
              </w:rPr>
            </w:pPr>
            <w:r w:rsidRPr="00BE14EC">
              <w:rPr>
                <w:rFonts w:ascii="Swis721 Ex BT" w:hAnsi="Swis721 Ex BT" w:cs="Swis721 Ex BT"/>
                <w:sz w:val="16"/>
                <w:szCs w:val="16"/>
                <w:lang w:val="de-DE"/>
              </w:rPr>
              <w:t>Abt. 11 - Hochbau und technischer Dienst</w:t>
            </w:r>
          </w:p>
        </w:tc>
        <w:bookmarkStart w:id="0" w:name="_MON_1267517517"/>
        <w:bookmarkStart w:id="1" w:name="_MON_1267517537"/>
        <w:bookmarkStart w:id="2" w:name="_MON_1267517644"/>
        <w:bookmarkStart w:id="3" w:name="_MON_1295772786"/>
        <w:bookmarkStart w:id="4" w:name="_MON_1295772854"/>
        <w:bookmarkStart w:id="5" w:name="_MON_1295772984"/>
        <w:bookmarkStart w:id="6" w:name="_MON_1295773691"/>
        <w:bookmarkStart w:id="7" w:name="_MON_1295775639"/>
        <w:bookmarkStart w:id="8" w:name="_MON_1295775809"/>
        <w:bookmarkStart w:id="9" w:name="_MON_1295775865"/>
        <w:bookmarkEnd w:id="0"/>
        <w:bookmarkEnd w:id="1"/>
        <w:bookmarkEnd w:id="2"/>
        <w:bookmarkEnd w:id="3"/>
        <w:bookmarkEnd w:id="4"/>
        <w:bookmarkEnd w:id="5"/>
        <w:bookmarkEnd w:id="6"/>
        <w:bookmarkEnd w:id="7"/>
        <w:bookmarkEnd w:id="8"/>
        <w:bookmarkEnd w:id="9"/>
        <w:tc>
          <w:tcPr>
            <w:tcW w:w="1188" w:type="dxa"/>
            <w:gridSpan w:val="5"/>
            <w:tcBorders>
              <w:top w:val="single" w:sz="4" w:space="0" w:color="auto"/>
            </w:tcBorders>
          </w:tcPr>
          <w:p w:rsidR="00FF4058" w:rsidRPr="00B41FB6" w:rsidRDefault="00FF4058" w:rsidP="007F012B">
            <w:pPr>
              <w:jc w:val="center"/>
              <w:rPr>
                <w:lang w:val="de-DE"/>
              </w:rPr>
            </w:pPr>
            <w:r w:rsidRPr="007907E3">
              <w:object w:dxaOrig="721" w:dyaOrig="9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4pt;height:49.2pt" o:ole="">
                  <v:imagedata r:id="rId7" o:title=""/>
                </v:shape>
                <o:OLEObject Type="Embed" ProgID="Word.Picture.8" ShapeID="_x0000_i1025" DrawAspect="Content" ObjectID="_1435654388" r:id="rId8"/>
              </w:object>
            </w:r>
          </w:p>
        </w:tc>
        <w:tc>
          <w:tcPr>
            <w:tcW w:w="4752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FF4058" w:rsidRPr="007F012B" w:rsidRDefault="00FF4058" w:rsidP="007F012B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</w:rPr>
            </w:pPr>
            <w:r w:rsidRPr="007F012B">
              <w:rPr>
                <w:rFonts w:ascii="Swis721 Ex BT" w:hAnsi="Swis721 Ex BT" w:cs="Swis721 Ex BT"/>
              </w:rPr>
              <w:t>Provincia Autonoma di Bolzano</w:t>
            </w:r>
          </w:p>
          <w:p w:rsidR="00FF4058" w:rsidRPr="00BE14EC" w:rsidRDefault="00FF4058" w:rsidP="007F012B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6"/>
                <w:szCs w:val="16"/>
              </w:rPr>
            </w:pPr>
            <w:r w:rsidRPr="00BE14EC">
              <w:rPr>
                <w:rFonts w:ascii="Swis721 Ex BT" w:hAnsi="Swis721 Ex BT" w:cs="Swis721 Ex BT"/>
                <w:sz w:val="16"/>
                <w:szCs w:val="16"/>
              </w:rPr>
              <w:t>Assessorato ai lavori pubblici</w:t>
            </w:r>
          </w:p>
          <w:p w:rsidR="00FF4058" w:rsidRPr="004629E6" w:rsidRDefault="00FF4058" w:rsidP="007F012B">
            <w:pPr>
              <w:jc w:val="center"/>
              <w:rPr>
                <w:rFonts w:ascii="Swis721 Ex BT" w:hAnsi="Swis721 Ex BT" w:cs="Swis721 Ex BT"/>
                <w:sz w:val="16"/>
                <w:szCs w:val="16"/>
              </w:rPr>
            </w:pPr>
            <w:r w:rsidRPr="00BE14EC">
              <w:rPr>
                <w:rFonts w:ascii="Swis721 Ex BT" w:hAnsi="Swis721 Ex BT" w:cs="Swis721 Ex BT"/>
                <w:sz w:val="16"/>
                <w:szCs w:val="16"/>
              </w:rPr>
              <w:t>Rip. 11 - Edilizia e servizio tecnico</w:t>
            </w:r>
          </w:p>
        </w:tc>
      </w:tr>
      <w:tr w:rsidR="00FF4058" w:rsidRPr="00392587">
        <w:trPr>
          <w:trHeight w:hRule="exact" w:val="907"/>
          <w:jc w:val="center"/>
        </w:trPr>
        <w:tc>
          <w:tcPr>
            <w:tcW w:w="1044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58" w:rsidRPr="007F012B" w:rsidRDefault="00FF4058" w:rsidP="007F012B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</w:rPr>
            </w:pPr>
            <w:r w:rsidRPr="007F012B">
              <w:rPr>
                <w:rFonts w:ascii="Swis721 Ex BT" w:hAnsi="Swis721 Ex BT" w:cs="Swis721 Ex BT"/>
              </w:rPr>
              <w:t>Provinzia Autonòma de Bulsan</w:t>
            </w:r>
          </w:p>
          <w:p w:rsidR="00FF4058" w:rsidRPr="007F012B" w:rsidRDefault="00FF4058" w:rsidP="007F012B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6"/>
                <w:szCs w:val="16"/>
              </w:rPr>
            </w:pPr>
            <w:r w:rsidRPr="007F012B">
              <w:rPr>
                <w:rFonts w:ascii="Swis721 Ex BT" w:hAnsi="Swis721 Ex BT" w:cs="Swis721 Ex BT"/>
                <w:sz w:val="16"/>
                <w:szCs w:val="16"/>
              </w:rPr>
              <w:t>Assessorat per i lëures publics</w:t>
            </w:r>
          </w:p>
          <w:p w:rsidR="00FF4058" w:rsidRDefault="00FF4058" w:rsidP="007F012B">
            <w:pPr>
              <w:jc w:val="center"/>
              <w:rPr>
                <w:rFonts w:ascii="Swis721 Ex BT" w:hAnsi="Swis721 Ex BT" w:cs="Swis721 Ex BT"/>
                <w:sz w:val="16"/>
                <w:szCs w:val="16"/>
                <w:lang w:val="en-GB"/>
              </w:rPr>
            </w:pPr>
            <w:r w:rsidRPr="00BE14EC">
              <w:rPr>
                <w:rFonts w:ascii="Swis721 Ex BT" w:hAnsi="Swis721 Ex BT" w:cs="Swis721 Ex BT"/>
                <w:sz w:val="16"/>
                <w:szCs w:val="16"/>
                <w:lang w:val="en-GB"/>
              </w:rPr>
              <w:t>Rep. 11 - Frabichè y sorvisc technich</w:t>
            </w:r>
          </w:p>
          <w:p w:rsidR="00FF4058" w:rsidRPr="0050012A" w:rsidRDefault="00FF4058" w:rsidP="007F012B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FF4058" w:rsidRPr="00392587">
        <w:trPr>
          <w:trHeight w:hRule="exact" w:val="397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F4058" w:rsidRPr="00627A3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</w:rPr>
            </w:pPr>
            <w:r w:rsidRPr="00627A3B">
              <w:rPr>
                <w:rFonts w:ascii="Swis721 Ex BT" w:hAnsi="Swis721 Ex BT" w:cs="Swis721 Ex BT"/>
                <w:sz w:val="20"/>
                <w:szCs w:val="20"/>
              </w:rPr>
              <w:t>Projekt</w:t>
            </w:r>
          </w:p>
        </w:tc>
        <w:tc>
          <w:tcPr>
            <w:tcW w:w="324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F4058" w:rsidRPr="00B2049F" w:rsidRDefault="00FF4058" w:rsidP="007F012B">
            <w:pPr>
              <w:jc w:val="right"/>
              <w:rPr>
                <w:rFonts w:ascii="Swis721 Ex BT" w:hAnsi="Swis721 Ex BT" w:cs="Swis721 Ex BT"/>
                <w:sz w:val="20"/>
                <w:szCs w:val="20"/>
              </w:rPr>
            </w:pPr>
            <w:r w:rsidRPr="00B2049F">
              <w:rPr>
                <w:rFonts w:ascii="Swis721 Ex BT" w:hAnsi="Swis721 Ex BT" w:cs="Swis721 Ex BT"/>
                <w:sz w:val="20"/>
                <w:szCs w:val="20"/>
              </w:rPr>
              <w:t>GEMEINDE BOZEN</w:t>
            </w:r>
          </w:p>
        </w:tc>
        <w:tc>
          <w:tcPr>
            <w:tcW w:w="2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F4058" w:rsidRPr="00627A3B" w:rsidRDefault="00FF4058" w:rsidP="007F012B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20"/>
                <w:szCs w:val="20"/>
              </w:rPr>
            </w:pPr>
            <w:r w:rsidRPr="00627A3B">
              <w:rPr>
                <w:rFonts w:ascii="Swis721 Ex BT" w:hAnsi="Swis721 Ex BT" w:cs="Swis721 Ex BT"/>
                <w:sz w:val="20"/>
                <w:szCs w:val="20"/>
              </w:rPr>
              <w:t>I</w:t>
            </w:r>
          </w:p>
        </w:tc>
        <w:tc>
          <w:tcPr>
            <w:tcW w:w="335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F4058" w:rsidRPr="00627A3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</w:rPr>
            </w:pPr>
            <w:r>
              <w:rPr>
                <w:rFonts w:ascii="Swis721 Ex BT" w:hAnsi="Swis721 Ex BT" w:cs="Swis721 Ex BT"/>
                <w:sz w:val="20"/>
                <w:szCs w:val="20"/>
              </w:rPr>
              <w:t>COMUNE DI BOLZANO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4058" w:rsidRPr="00627A3B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20"/>
                <w:szCs w:val="20"/>
              </w:rPr>
            </w:pPr>
            <w:r w:rsidRPr="00627A3B">
              <w:rPr>
                <w:rFonts w:ascii="Swis721 Ex BT" w:hAnsi="Swis721 Ex BT" w:cs="Swis721 Ex BT"/>
                <w:sz w:val="20"/>
                <w:szCs w:val="20"/>
              </w:rPr>
              <w:t>Progetto</w:t>
            </w:r>
          </w:p>
        </w:tc>
      </w:tr>
      <w:tr w:rsidR="00FF4058" w:rsidRPr="00392587">
        <w:trPr>
          <w:trHeight w:hRule="exact" w:val="340"/>
          <w:jc w:val="center"/>
        </w:trPr>
        <w:tc>
          <w:tcPr>
            <w:tcW w:w="4302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F4058" w:rsidRPr="00DB2077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</w:rPr>
            </w:pPr>
            <w:r w:rsidRPr="00DB2077">
              <w:rPr>
                <w:rFonts w:ascii="Swis721 Ex BT" w:hAnsi="Swis721 Ex BT" w:cs="Swis721 Ex BT"/>
                <w:sz w:val="18"/>
                <w:szCs w:val="18"/>
              </w:rPr>
              <w:t>K</w:t>
            </w:r>
            <w:r>
              <w:rPr>
                <w:rFonts w:ascii="Swis721 Ex BT" w:hAnsi="Swis721 Ex BT" w:cs="Swis721 Ex BT"/>
                <w:sz w:val="18"/>
                <w:szCs w:val="18"/>
              </w:rPr>
              <w:t>ODEX</w:t>
            </w:r>
            <w:r w:rsidRPr="00DB2077">
              <w:rPr>
                <w:rFonts w:ascii="Swis721 Ex BT" w:hAnsi="Swis721 Ex BT" w:cs="Swis721 Ex BT"/>
                <w:sz w:val="18"/>
                <w:szCs w:val="18"/>
              </w:rPr>
              <w:t>: 22.03.008.</w:t>
            </w:r>
            <w:r>
              <w:rPr>
                <w:rFonts w:ascii="Swis721 Ex BT" w:hAnsi="Swis721 Ex BT" w:cs="Swis721 Ex BT"/>
                <w:sz w:val="18"/>
                <w:szCs w:val="18"/>
              </w:rPr>
              <w:t>212</w:t>
            </w:r>
            <w:r w:rsidRPr="00DB2077">
              <w:rPr>
                <w:rFonts w:ascii="Swis721 Ex BT" w:hAnsi="Swis721 Ex BT" w:cs="Swis721 Ex BT"/>
                <w:sz w:val="18"/>
                <w:szCs w:val="18"/>
              </w:rPr>
              <w:t>.01</w:t>
            </w:r>
            <w:r>
              <w:rPr>
                <w:rFonts w:ascii="Swis721 Ex BT" w:hAnsi="Swis721 Ex BT" w:cs="Swis721 Ex BT"/>
                <w:sz w:val="18"/>
                <w:szCs w:val="18"/>
              </w:rPr>
              <w:t>.0.17</w:t>
            </w:r>
          </w:p>
        </w:tc>
        <w:tc>
          <w:tcPr>
            <w:tcW w:w="1386" w:type="dxa"/>
            <w:gridSpan w:val="6"/>
            <w:tcBorders>
              <w:top w:val="single" w:sz="4" w:space="0" w:color="auto"/>
            </w:tcBorders>
            <w:vAlign w:val="center"/>
          </w:tcPr>
          <w:p w:rsidR="00FF4058" w:rsidRPr="00DB2077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</w:rPr>
            </w:pPr>
          </w:p>
        </w:tc>
        <w:tc>
          <w:tcPr>
            <w:tcW w:w="4752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F4058" w:rsidRPr="00DB2077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18"/>
                <w:szCs w:val="18"/>
              </w:rPr>
            </w:pPr>
            <w:r w:rsidRPr="00DB2077">
              <w:rPr>
                <w:rFonts w:ascii="Swis721 Ex BT" w:hAnsi="Swis721 Ex BT" w:cs="Swis721 Ex BT"/>
                <w:sz w:val="18"/>
                <w:szCs w:val="18"/>
              </w:rPr>
              <w:t>C</w:t>
            </w:r>
            <w:r>
              <w:rPr>
                <w:rFonts w:ascii="Swis721 Ex BT" w:hAnsi="Swis721 Ex BT" w:cs="Swis721 Ex BT"/>
                <w:sz w:val="18"/>
                <w:szCs w:val="18"/>
              </w:rPr>
              <w:t>ODICE</w:t>
            </w:r>
            <w:r w:rsidRPr="00DB2077">
              <w:rPr>
                <w:rFonts w:ascii="Swis721 Ex BT" w:hAnsi="Swis721 Ex BT" w:cs="Swis721 Ex BT"/>
                <w:sz w:val="18"/>
                <w:szCs w:val="18"/>
              </w:rPr>
              <w:t>: 22.03.008.</w:t>
            </w:r>
            <w:r>
              <w:rPr>
                <w:rFonts w:ascii="Swis721 Ex BT" w:hAnsi="Swis721 Ex BT" w:cs="Swis721 Ex BT"/>
                <w:sz w:val="18"/>
                <w:szCs w:val="18"/>
              </w:rPr>
              <w:t>212</w:t>
            </w:r>
            <w:r w:rsidRPr="00DB2077">
              <w:rPr>
                <w:rFonts w:ascii="Swis721 Ex BT" w:hAnsi="Swis721 Ex BT" w:cs="Swis721 Ex BT"/>
                <w:sz w:val="18"/>
                <w:szCs w:val="18"/>
              </w:rPr>
              <w:t>.01</w:t>
            </w:r>
            <w:r>
              <w:rPr>
                <w:rFonts w:ascii="Swis721 Ex BT" w:hAnsi="Swis721 Ex BT" w:cs="Swis721 Ex BT"/>
                <w:sz w:val="18"/>
                <w:szCs w:val="18"/>
              </w:rPr>
              <w:t>.0.17</w:t>
            </w:r>
          </w:p>
        </w:tc>
      </w:tr>
      <w:tr w:rsidR="00FF4058" w:rsidRPr="007F012B">
        <w:trPr>
          <w:trHeight w:hRule="exact" w:val="510"/>
          <w:jc w:val="center"/>
        </w:trPr>
        <w:tc>
          <w:tcPr>
            <w:tcW w:w="4302" w:type="dxa"/>
            <w:gridSpan w:val="5"/>
            <w:tcBorders>
              <w:left w:val="single" w:sz="4" w:space="0" w:color="auto"/>
            </w:tcBorders>
            <w:vAlign w:val="center"/>
          </w:tcPr>
          <w:p w:rsidR="00FF4058" w:rsidRPr="007F012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  <w:lang w:val="de-DE"/>
              </w:rPr>
            </w:pPr>
            <w:r w:rsidRPr="007F012B">
              <w:rPr>
                <w:rFonts w:ascii="Swis721 Ex BT" w:hAnsi="Swis721 Ex BT" w:cs="Swis721 Ex BT"/>
                <w:sz w:val="18"/>
                <w:szCs w:val="18"/>
                <w:lang w:val="de-DE"/>
              </w:rPr>
              <w:t>Psychiatrisches Reha. Zentrum</w:t>
            </w:r>
          </w:p>
          <w:p w:rsidR="00FF4058" w:rsidRPr="007F012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  <w:lang w:val="de-DE"/>
              </w:rPr>
            </w:pPr>
            <w:r w:rsidRPr="007F012B">
              <w:rPr>
                <w:rFonts w:ascii="Swis721 Ex BT" w:hAnsi="Swis721 Ex BT" w:cs="Swis721 Ex BT"/>
                <w:sz w:val="18"/>
                <w:szCs w:val="18"/>
                <w:lang w:val="de-DE"/>
              </w:rPr>
              <w:t>mit psychiatrischem Wohnheim</w:t>
            </w:r>
          </w:p>
        </w:tc>
        <w:tc>
          <w:tcPr>
            <w:tcW w:w="1386" w:type="dxa"/>
            <w:gridSpan w:val="6"/>
            <w:vAlign w:val="center"/>
          </w:tcPr>
          <w:p w:rsidR="00FF4058" w:rsidRPr="007F012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  <w:lang w:val="de-DE"/>
              </w:rPr>
            </w:pPr>
          </w:p>
        </w:tc>
        <w:tc>
          <w:tcPr>
            <w:tcW w:w="4752" w:type="dxa"/>
            <w:gridSpan w:val="5"/>
            <w:tcBorders>
              <w:right w:val="single" w:sz="4" w:space="0" w:color="auto"/>
            </w:tcBorders>
            <w:vAlign w:val="center"/>
          </w:tcPr>
          <w:p w:rsidR="00FF4058" w:rsidRPr="00DB2077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18"/>
                <w:szCs w:val="18"/>
              </w:rPr>
            </w:pPr>
            <w:r w:rsidRPr="00DB2077">
              <w:rPr>
                <w:rFonts w:ascii="Swis721 Ex BT" w:hAnsi="Swis721 Ex BT" w:cs="Swis721 Ex BT"/>
                <w:sz w:val="18"/>
                <w:szCs w:val="18"/>
              </w:rPr>
              <w:t>Centro di riabilitazione psichiatrica</w:t>
            </w:r>
          </w:p>
          <w:p w:rsidR="00FF4058" w:rsidRPr="00DB2077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18"/>
                <w:szCs w:val="18"/>
              </w:rPr>
            </w:pPr>
            <w:r w:rsidRPr="00DB2077">
              <w:rPr>
                <w:rFonts w:ascii="Swis721 Ex BT" w:hAnsi="Swis721 Ex BT" w:cs="Swis721 Ex BT"/>
                <w:sz w:val="18"/>
                <w:szCs w:val="18"/>
              </w:rPr>
              <w:t>con comunità protetta</w:t>
            </w:r>
          </w:p>
        </w:tc>
      </w:tr>
      <w:tr w:rsidR="00FF4058" w:rsidRPr="00FA6E2A">
        <w:trPr>
          <w:trHeight w:hRule="exact" w:val="510"/>
          <w:jc w:val="center"/>
        </w:trPr>
        <w:tc>
          <w:tcPr>
            <w:tcW w:w="4302" w:type="dxa"/>
            <w:gridSpan w:val="5"/>
            <w:tcBorders>
              <w:left w:val="single" w:sz="4" w:space="0" w:color="auto"/>
            </w:tcBorders>
            <w:vAlign w:val="center"/>
          </w:tcPr>
          <w:p w:rsidR="00FF4058" w:rsidRPr="007F012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  <w:lang w:val="de-DE"/>
              </w:rPr>
            </w:pPr>
            <w:r w:rsidRPr="007F012B">
              <w:rPr>
                <w:rFonts w:ascii="Swis721 Ex BT" w:hAnsi="Swis721 Ex BT" w:cs="Swis721 Ex BT"/>
                <w:sz w:val="18"/>
                <w:szCs w:val="18"/>
                <w:lang w:val="de-DE"/>
              </w:rPr>
              <w:t>Baulos Nord, Fagenstraße 46</w:t>
            </w:r>
          </w:p>
          <w:p w:rsidR="00FF4058" w:rsidRPr="007F012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  <w:lang w:val="de-DE"/>
              </w:rPr>
            </w:pPr>
            <w:r w:rsidRPr="007F012B">
              <w:rPr>
                <w:rFonts w:ascii="Swis721 Ex BT" w:hAnsi="Swis721 Ex BT" w:cs="Swis721 Ex BT"/>
                <w:sz w:val="18"/>
                <w:szCs w:val="18"/>
                <w:lang w:val="de-DE"/>
              </w:rPr>
              <w:t>Bozen, G.P. 144/4, B.P. 1006</w:t>
            </w:r>
          </w:p>
        </w:tc>
        <w:tc>
          <w:tcPr>
            <w:tcW w:w="1386" w:type="dxa"/>
            <w:gridSpan w:val="6"/>
            <w:vAlign w:val="center"/>
          </w:tcPr>
          <w:p w:rsidR="00FF4058" w:rsidRPr="007F012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  <w:lang w:val="de-DE"/>
              </w:rPr>
            </w:pPr>
          </w:p>
        </w:tc>
        <w:tc>
          <w:tcPr>
            <w:tcW w:w="4752" w:type="dxa"/>
            <w:gridSpan w:val="5"/>
            <w:tcBorders>
              <w:right w:val="single" w:sz="4" w:space="0" w:color="auto"/>
            </w:tcBorders>
            <w:vAlign w:val="center"/>
          </w:tcPr>
          <w:p w:rsidR="00FF4058" w:rsidRPr="00DB2077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18"/>
                <w:szCs w:val="18"/>
              </w:rPr>
            </w:pPr>
            <w:r w:rsidRPr="00DB2077">
              <w:rPr>
                <w:rFonts w:ascii="Swis721 Ex BT" w:hAnsi="Swis721 Ex BT" w:cs="Swis721 Ex BT"/>
                <w:sz w:val="18"/>
                <w:szCs w:val="18"/>
              </w:rPr>
              <w:t>Lotto Nord, via Fago 46</w:t>
            </w:r>
          </w:p>
          <w:p w:rsidR="00FF4058" w:rsidRPr="00DB2077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18"/>
                <w:szCs w:val="18"/>
              </w:rPr>
            </w:pPr>
            <w:r w:rsidRPr="00DB2077">
              <w:rPr>
                <w:rFonts w:ascii="Swis721 Ex BT" w:hAnsi="Swis721 Ex BT" w:cs="Swis721 Ex BT"/>
                <w:sz w:val="18"/>
                <w:szCs w:val="18"/>
              </w:rPr>
              <w:t>Bolzano, p.f. 144/4, p.ed. 1006</w:t>
            </w:r>
          </w:p>
        </w:tc>
      </w:tr>
      <w:tr w:rsidR="00FF4058" w:rsidRPr="00FA6E2A">
        <w:trPr>
          <w:trHeight w:hRule="exact" w:val="3531"/>
          <w:jc w:val="center"/>
        </w:trPr>
        <w:tc>
          <w:tcPr>
            <w:tcW w:w="1044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58" w:rsidRPr="00DB63DB" w:rsidRDefault="00FF4058" w:rsidP="007F012B">
            <w:pPr>
              <w:rPr>
                <w:sz w:val="16"/>
                <w:szCs w:val="16"/>
              </w:rPr>
            </w:pPr>
            <w:r>
              <w:tab/>
            </w:r>
            <w:r>
              <w:tab/>
            </w:r>
            <w:r>
              <w:tab/>
            </w:r>
            <w:r w:rsidRPr="008075C4">
              <w:rPr>
                <w:noProof/>
              </w:rPr>
              <w:pict>
                <v:shape id="Immagine 4" o:spid="_x0000_i1026" type="#_x0000_t75" alt="0034 PE ExcB 080527 schema" style="width:284.4pt;height:174.6pt;visibility:visible">
                  <v:imagedata r:id="rId9" o:title=""/>
                </v:shape>
              </w:pict>
            </w:r>
          </w:p>
        </w:tc>
      </w:tr>
      <w:tr w:rsidR="00FF4058">
        <w:trPr>
          <w:trHeight w:val="207"/>
          <w:jc w:val="center"/>
        </w:trPr>
        <w:tc>
          <w:tcPr>
            <w:tcW w:w="37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4058" w:rsidRDefault="00FF4058" w:rsidP="00E24C7C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8"/>
                <w:szCs w:val="18"/>
              </w:rPr>
            </w:pPr>
            <w:r w:rsidRPr="00C44F8D">
              <w:rPr>
                <w:rFonts w:ascii="Swis721 Ex BT" w:hAnsi="Swis721 Ex BT" w:cs="Swis721 Ex BT"/>
                <w:sz w:val="18"/>
                <w:szCs w:val="18"/>
              </w:rPr>
              <w:t xml:space="preserve">AUSFÜHRUNGSPROJEKT </w:t>
            </w:r>
          </w:p>
          <w:p w:rsidR="00FF4058" w:rsidRPr="00C44F8D" w:rsidRDefault="00FF4058" w:rsidP="00E24C7C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8"/>
                <w:szCs w:val="18"/>
              </w:rPr>
            </w:pPr>
            <w:r w:rsidRPr="00C44F8D">
              <w:rPr>
                <w:rFonts w:ascii="Swis721 Ex BT" w:hAnsi="Swis721 Ex BT" w:cs="Swis721 Ex BT"/>
                <w:sz w:val="18"/>
                <w:szCs w:val="18"/>
              </w:rPr>
              <w:t>EINRICHTUNGEN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F4058" w:rsidRPr="0007230A" w:rsidRDefault="00FF4058" w:rsidP="00946265">
            <w:pPr>
              <w:ind w:left="-720" w:firstLine="720"/>
              <w:jc w:val="right"/>
              <w:rPr>
                <w:rFonts w:ascii="Arial Narrow" w:hAnsi="Arial Narrow" w:cs="Arial Narrow"/>
                <w:color w:val="F2F2F2"/>
                <w:sz w:val="18"/>
                <w:szCs w:val="18"/>
              </w:rPr>
            </w:pPr>
            <w:r w:rsidRPr="0007230A">
              <w:rPr>
                <w:rFonts w:ascii="Arial Narrow" w:hAnsi="Arial Narrow" w:cs="Arial Narrow"/>
                <w:color w:val="F2F2F2"/>
                <w:sz w:val="18"/>
                <w:szCs w:val="18"/>
              </w:rPr>
              <w:t>LOS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F4058" w:rsidRPr="0007230A" w:rsidRDefault="00FF4058" w:rsidP="00E24C7C">
            <w:pPr>
              <w:ind w:left="-720" w:firstLine="720"/>
              <w:jc w:val="center"/>
              <w:rPr>
                <w:rFonts w:ascii="Arial Narrow" w:hAnsi="Arial Narrow" w:cs="Arial Narrow"/>
                <w:b/>
                <w:bCs/>
                <w:color w:val="F2F2F2"/>
              </w:rPr>
            </w:pPr>
            <w:r w:rsidRPr="0007230A">
              <w:rPr>
                <w:rFonts w:ascii="Arial Narrow" w:hAnsi="Arial Narrow" w:cs="Arial Narrow"/>
                <w:b/>
                <w:bCs/>
                <w:color w:val="F2F2F2"/>
              </w:rPr>
              <w:t>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F4058" w:rsidRPr="0007230A" w:rsidRDefault="00FF4058" w:rsidP="00946265">
            <w:pPr>
              <w:ind w:left="-720" w:firstLine="720"/>
              <w:rPr>
                <w:rFonts w:ascii="Arial Narrow" w:hAnsi="Arial Narrow" w:cs="Arial Narrow"/>
                <w:color w:val="F2F2F2"/>
                <w:sz w:val="18"/>
                <w:szCs w:val="18"/>
              </w:rPr>
            </w:pPr>
            <w:r w:rsidRPr="0007230A">
              <w:rPr>
                <w:rFonts w:ascii="Arial Narrow" w:hAnsi="Arial Narrow" w:cs="Arial Narrow"/>
                <w:color w:val="F2F2F2"/>
                <w:sz w:val="16"/>
                <w:szCs w:val="16"/>
              </w:rPr>
              <w:t>SERIENEIN</w:t>
            </w:r>
            <w:r w:rsidRPr="00946265">
              <w:rPr>
                <w:rFonts w:ascii="Arial Narrow" w:hAnsi="Arial Narrow" w:cs="Arial Narrow"/>
                <w:color w:val="F2F2F2"/>
                <w:sz w:val="16"/>
                <w:szCs w:val="16"/>
              </w:rPr>
              <w:t>RICHTUNG</w:t>
            </w:r>
          </w:p>
        </w:tc>
        <w:tc>
          <w:tcPr>
            <w:tcW w:w="35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4058" w:rsidRDefault="00FF4058" w:rsidP="00E24C7C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8"/>
                <w:szCs w:val="18"/>
              </w:rPr>
            </w:pPr>
            <w:r w:rsidRPr="00C44F8D">
              <w:rPr>
                <w:rFonts w:ascii="Swis721 Ex BT" w:hAnsi="Swis721 Ex BT" w:cs="Swis721 Ex BT"/>
                <w:sz w:val="18"/>
                <w:szCs w:val="18"/>
              </w:rPr>
              <w:t xml:space="preserve">PROGETTO ESECUTIVO </w:t>
            </w:r>
          </w:p>
          <w:p w:rsidR="00FF4058" w:rsidRPr="00E24C7C" w:rsidRDefault="00FF4058" w:rsidP="00E24C7C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8"/>
                <w:szCs w:val="18"/>
              </w:rPr>
            </w:pPr>
            <w:r>
              <w:rPr>
                <w:rFonts w:ascii="Swis721 Ex BT" w:hAnsi="Swis721 Ex BT" w:cs="Swis721 Ex BT"/>
                <w:sz w:val="18"/>
                <w:szCs w:val="18"/>
              </w:rPr>
              <w:t>ARREDI</w:t>
            </w:r>
          </w:p>
        </w:tc>
      </w:tr>
      <w:tr w:rsidR="00FF4058">
        <w:trPr>
          <w:trHeight w:hRule="exact" w:val="206"/>
          <w:jc w:val="center"/>
        </w:trPr>
        <w:tc>
          <w:tcPr>
            <w:tcW w:w="373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4058" w:rsidRPr="00C44F8D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F4058" w:rsidRPr="0007230A" w:rsidRDefault="00FF4058" w:rsidP="00E24C7C">
            <w:pPr>
              <w:jc w:val="right"/>
              <w:rPr>
                <w:rFonts w:ascii="Arial Narrow" w:hAnsi="Arial Narrow" w:cs="Arial Narrow"/>
                <w:color w:val="F2F2F2"/>
                <w:sz w:val="18"/>
                <w:szCs w:val="18"/>
              </w:rPr>
            </w:pPr>
            <w:r w:rsidRPr="0007230A">
              <w:rPr>
                <w:rFonts w:ascii="Arial Narrow" w:hAnsi="Arial Narrow" w:cs="Arial Narrow"/>
                <w:color w:val="F2F2F2"/>
                <w:sz w:val="18"/>
                <w:szCs w:val="18"/>
              </w:rPr>
              <w:t>LOTTO</w:t>
            </w: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F4058" w:rsidRPr="0007230A" w:rsidRDefault="00FF4058" w:rsidP="00213B6F">
            <w:pPr>
              <w:ind w:left="-720" w:firstLine="720"/>
              <w:rPr>
                <w:rFonts w:ascii="Arial Narrow" w:hAnsi="Arial Narrow" w:cs="Arial Narrow"/>
                <w:color w:val="F2F2F2"/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FF4058" w:rsidRPr="0007230A" w:rsidRDefault="00FF4058" w:rsidP="00E24C7C">
            <w:pPr>
              <w:ind w:left="-720" w:firstLine="720"/>
              <w:rPr>
                <w:rFonts w:ascii="Arial Narrow" w:hAnsi="Arial Narrow" w:cs="Arial Narrow"/>
                <w:color w:val="F2F2F2"/>
                <w:sz w:val="16"/>
                <w:szCs w:val="16"/>
              </w:rPr>
            </w:pPr>
            <w:r w:rsidRPr="0007230A">
              <w:rPr>
                <w:rFonts w:ascii="Arial Narrow" w:hAnsi="Arial Narrow" w:cs="Arial Narrow"/>
                <w:color w:val="F2F2F2"/>
                <w:sz w:val="16"/>
                <w:szCs w:val="16"/>
              </w:rPr>
              <w:t>ARREDI DI SERIE</w:t>
            </w:r>
          </w:p>
        </w:tc>
        <w:tc>
          <w:tcPr>
            <w:tcW w:w="358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4058" w:rsidRPr="00C44F8D" w:rsidRDefault="00FF4058" w:rsidP="007F012B">
            <w:pPr>
              <w:spacing w:line="300" w:lineRule="exact"/>
              <w:jc w:val="right"/>
              <w:rPr>
                <w:rFonts w:ascii="Swis721 Ex BT" w:hAnsi="Swis721 Ex BT" w:cs="Swis721 Ex BT"/>
                <w:sz w:val="18"/>
                <w:szCs w:val="18"/>
              </w:rPr>
            </w:pPr>
          </w:p>
        </w:tc>
      </w:tr>
      <w:tr w:rsidR="00FF4058" w:rsidRPr="00D569E0">
        <w:trPr>
          <w:trHeight w:hRule="exact" w:val="397"/>
          <w:jc w:val="center"/>
        </w:trPr>
        <w:tc>
          <w:tcPr>
            <w:tcW w:w="68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333333"/>
            </w:tcBorders>
            <w:shd w:val="clear" w:color="auto" w:fill="E6E6E6"/>
            <w:vAlign w:val="center"/>
          </w:tcPr>
          <w:p w:rsidR="00FF4058" w:rsidRPr="006111E4" w:rsidRDefault="00FF4058" w:rsidP="007F012B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sz w:val="20"/>
                <w:szCs w:val="20"/>
              </w:rPr>
            </w:pPr>
            <w:r w:rsidRPr="006111E4">
              <w:rPr>
                <w:rFonts w:ascii="Swis721 Ex BT" w:hAnsi="Swis721 Ex BT" w:cs="Swis721 Ex BT"/>
                <w:sz w:val="20"/>
                <w:szCs w:val="20"/>
              </w:rPr>
              <w:t>Inhalt | Contenuto</w:t>
            </w:r>
          </w:p>
        </w:tc>
        <w:tc>
          <w:tcPr>
            <w:tcW w:w="3586" w:type="dxa"/>
            <w:gridSpan w:val="3"/>
            <w:tcBorders>
              <w:top w:val="single" w:sz="4" w:space="0" w:color="auto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E6E6E6"/>
            <w:vAlign w:val="center"/>
          </w:tcPr>
          <w:p w:rsidR="00FF4058" w:rsidRPr="006111E4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20"/>
                <w:szCs w:val="20"/>
              </w:rPr>
            </w:pPr>
            <w:r w:rsidRPr="006111E4">
              <w:rPr>
                <w:rFonts w:ascii="Swis721 Ex BT" w:hAnsi="Swis721 Ex BT" w:cs="Swis721 Ex BT"/>
                <w:sz w:val="20"/>
                <w:szCs w:val="20"/>
              </w:rPr>
              <w:t>Dokument Nr. | Documento n.</w:t>
            </w:r>
          </w:p>
        </w:tc>
      </w:tr>
      <w:tr w:rsidR="00FF4058" w:rsidRPr="00593C42">
        <w:trPr>
          <w:trHeight w:hRule="exact" w:val="1418"/>
          <w:jc w:val="center"/>
        </w:trPr>
        <w:tc>
          <w:tcPr>
            <w:tcW w:w="6854" w:type="dxa"/>
            <w:gridSpan w:val="13"/>
            <w:tcBorders>
              <w:top w:val="single" w:sz="4" w:space="0" w:color="333333"/>
              <w:left w:val="single" w:sz="4" w:space="0" w:color="auto"/>
              <w:bottom w:val="single" w:sz="4" w:space="0" w:color="auto"/>
              <w:right w:val="single" w:sz="4" w:space="0" w:color="333333"/>
            </w:tcBorders>
            <w:vAlign w:val="center"/>
          </w:tcPr>
          <w:p w:rsidR="00FF4058" w:rsidRDefault="00FF4058" w:rsidP="00A432F9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  <w:lang w:val="de-DE"/>
              </w:rPr>
            </w:pPr>
            <w:r w:rsidRPr="00A432F9">
              <w:rPr>
                <w:rFonts w:ascii="Swis721 Ex BT" w:hAnsi="Swis721 Ex BT" w:cs="Swis721 Ex BT"/>
                <w:sz w:val="18"/>
                <w:szCs w:val="18"/>
                <w:lang w:val="de-DE"/>
              </w:rPr>
              <w:t xml:space="preserve">Faszikel Zur Qualitätsbewertung in deutscher und italienischer </w:t>
            </w:r>
          </w:p>
          <w:p w:rsidR="00FF4058" w:rsidRPr="00767A64" w:rsidRDefault="00FF4058" w:rsidP="00A432F9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</w:rPr>
            </w:pPr>
            <w:r w:rsidRPr="00767A64">
              <w:rPr>
                <w:rFonts w:ascii="Swis721 Ex BT" w:hAnsi="Swis721 Ex BT" w:cs="Swis721 Ex BT"/>
                <w:sz w:val="18"/>
                <w:szCs w:val="18"/>
              </w:rPr>
              <w:t>Sprache</w:t>
            </w:r>
          </w:p>
          <w:p w:rsidR="00FF4058" w:rsidRPr="00767A64" w:rsidRDefault="00FF4058" w:rsidP="00A432F9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</w:rPr>
            </w:pPr>
          </w:p>
          <w:p w:rsidR="00FF4058" w:rsidRPr="00A432F9" w:rsidRDefault="00FF4058" w:rsidP="00A432F9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8"/>
                <w:szCs w:val="18"/>
              </w:rPr>
            </w:pPr>
            <w:r w:rsidRPr="00A432F9">
              <w:rPr>
                <w:rFonts w:ascii="Swis721 Ex BT" w:hAnsi="Swis721 Ex BT" w:cs="Swis721 Ex BT"/>
                <w:sz w:val="18"/>
                <w:szCs w:val="18"/>
              </w:rPr>
              <w:t>Fascicolo valutazione della qualita'  in lingua tedesca e italiana</w:t>
            </w:r>
          </w:p>
        </w:tc>
        <w:tc>
          <w:tcPr>
            <w:tcW w:w="3586" w:type="dxa"/>
            <w:gridSpan w:val="3"/>
            <w:tcBorders>
              <w:left w:val="single" w:sz="4" w:space="0" w:color="333333"/>
              <w:bottom w:val="single" w:sz="4" w:space="0" w:color="333333"/>
              <w:right w:val="single" w:sz="4" w:space="0" w:color="auto"/>
            </w:tcBorders>
            <w:vAlign w:val="center"/>
          </w:tcPr>
          <w:p w:rsidR="00FF4058" w:rsidRDefault="00FF4058" w:rsidP="00BF7FF8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30"/>
                <w:szCs w:val="30"/>
              </w:rPr>
            </w:pPr>
            <w:r w:rsidRPr="00E66D52">
              <w:rPr>
                <w:rFonts w:ascii="Swis721 Ex BT" w:hAnsi="Swis721 Ex BT" w:cs="Swis721 Ex BT"/>
                <w:sz w:val="30"/>
                <w:szCs w:val="30"/>
              </w:rPr>
              <w:t xml:space="preserve">PEA </w:t>
            </w:r>
          </w:p>
          <w:p w:rsidR="00FF4058" w:rsidRPr="00C47A18" w:rsidRDefault="00FF4058" w:rsidP="00BF7FF8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30"/>
                <w:szCs w:val="30"/>
              </w:rPr>
            </w:pPr>
            <w:r w:rsidRPr="00E66D52">
              <w:rPr>
                <w:rFonts w:ascii="Swis721 Ex BT" w:hAnsi="Swis721 Ex BT" w:cs="Swis721 Ex BT"/>
                <w:sz w:val="30"/>
                <w:szCs w:val="30"/>
              </w:rPr>
              <w:t>Qua</w:t>
            </w:r>
            <w:bookmarkStart w:id="10" w:name="_GoBack"/>
            <w:bookmarkEnd w:id="10"/>
            <w:r w:rsidRPr="00E66D52">
              <w:rPr>
                <w:rFonts w:ascii="Swis721 Ex BT" w:hAnsi="Swis721 Ex BT" w:cs="Swis721 Ex BT"/>
                <w:sz w:val="30"/>
                <w:szCs w:val="30"/>
              </w:rPr>
              <w:t>lität - Qualita'</w:t>
            </w:r>
          </w:p>
        </w:tc>
      </w:tr>
      <w:tr w:rsidR="00FF4058" w:rsidRPr="008E148A">
        <w:trPr>
          <w:trHeight w:hRule="exact" w:val="425"/>
          <w:jc w:val="center"/>
        </w:trPr>
        <w:tc>
          <w:tcPr>
            <w:tcW w:w="3420" w:type="dxa"/>
            <w:gridSpan w:val="2"/>
            <w:tcBorders>
              <w:top w:val="single" w:sz="4" w:space="0" w:color="333333"/>
              <w:left w:val="single" w:sz="4" w:space="0" w:color="auto"/>
              <w:bottom w:val="single" w:sz="4" w:space="0" w:color="auto"/>
            </w:tcBorders>
            <w:vAlign w:val="center"/>
          </w:tcPr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 w:rsidRPr="00935614">
              <w:rPr>
                <w:rFonts w:ascii="Swis721 Ex BT" w:hAnsi="Swis721 Ex BT" w:cs="Swis721 Ex BT"/>
                <w:sz w:val="14"/>
                <w:szCs w:val="14"/>
              </w:rPr>
              <w:t>Amtsdirektor 11.3</w:t>
            </w:r>
          </w:p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 w:rsidRPr="00935614">
              <w:rPr>
                <w:rFonts w:ascii="Swis721 Ex BT" w:hAnsi="Swis721 Ex BT" w:cs="Swis721 Ex BT"/>
                <w:sz w:val="14"/>
                <w:szCs w:val="14"/>
              </w:rPr>
              <w:t>Direttore d'ufficio 11.3</w:t>
            </w:r>
          </w:p>
        </w:tc>
        <w:tc>
          <w:tcPr>
            <w:tcW w:w="3434" w:type="dxa"/>
            <w:gridSpan w:val="11"/>
            <w:tcBorders>
              <w:right w:val="single" w:sz="4" w:space="0" w:color="333333"/>
            </w:tcBorders>
            <w:vAlign w:val="center"/>
          </w:tcPr>
          <w:p w:rsidR="00FF4058" w:rsidRPr="00935614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 w:rsidRPr="00935614">
              <w:rPr>
                <w:rFonts w:ascii="Swis721 Ex BT" w:hAnsi="Swis721 Ex BT" w:cs="Swis721 Ex BT"/>
                <w:sz w:val="14"/>
                <w:szCs w:val="14"/>
              </w:rPr>
              <w:t>dott. ing. Domenico Cramarossa</w:t>
            </w:r>
          </w:p>
        </w:tc>
        <w:tc>
          <w:tcPr>
            <w:tcW w:w="1786" w:type="dxa"/>
            <w:gridSpan w:val="2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333333"/>
            </w:tcBorders>
          </w:tcPr>
          <w:p w:rsidR="00FF4058" w:rsidRPr="00B6726D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12"/>
                <w:szCs w:val="12"/>
              </w:rPr>
            </w:pPr>
            <w:r w:rsidRPr="00B6726D">
              <w:rPr>
                <w:rFonts w:ascii="Swis721 Ex BT" w:hAnsi="Swis721 Ex BT" w:cs="Swis721 Ex BT"/>
                <w:sz w:val="12"/>
                <w:szCs w:val="12"/>
              </w:rPr>
              <w:t>Projekt Nr. | Progetto N.</w:t>
            </w:r>
          </w:p>
          <w:p w:rsidR="00FF4058" w:rsidRPr="00B6726D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6"/>
                <w:szCs w:val="6"/>
              </w:rPr>
            </w:pPr>
          </w:p>
          <w:p w:rsidR="00FF4058" w:rsidRPr="00B6726D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12"/>
                <w:szCs w:val="12"/>
              </w:rPr>
            </w:pPr>
            <w:r w:rsidRPr="00B6726D">
              <w:rPr>
                <w:rFonts w:ascii="Swis721 Ex BT" w:hAnsi="Swis721 Ex BT" w:cs="Swis721 Ex BT"/>
                <w:sz w:val="18"/>
                <w:szCs w:val="18"/>
              </w:rPr>
              <w:t>0034</w:t>
            </w:r>
          </w:p>
        </w:tc>
        <w:tc>
          <w:tcPr>
            <w:tcW w:w="1800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auto"/>
            </w:tcBorders>
          </w:tcPr>
          <w:p w:rsidR="00FF4058" w:rsidRPr="008E148A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12"/>
                <w:szCs w:val="12"/>
                <w:lang w:val="de-DE"/>
              </w:rPr>
            </w:pPr>
            <w:r w:rsidRPr="00B6726D">
              <w:rPr>
                <w:rFonts w:ascii="Swis721 Ex BT" w:hAnsi="Swis721 Ex BT" w:cs="Swis721 Ex BT"/>
                <w:sz w:val="12"/>
                <w:szCs w:val="12"/>
              </w:rPr>
              <w:t xml:space="preserve">Datum | </w:t>
            </w:r>
            <w:r w:rsidRPr="008E148A">
              <w:rPr>
                <w:rFonts w:ascii="Swis721 Ex BT" w:hAnsi="Swis721 Ex BT" w:cs="Swis721 Ex BT"/>
                <w:sz w:val="12"/>
                <w:szCs w:val="12"/>
                <w:lang w:val="de-DE"/>
              </w:rPr>
              <w:t>Data</w:t>
            </w:r>
          </w:p>
          <w:p w:rsidR="00FF4058" w:rsidRPr="00935614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6"/>
                <w:szCs w:val="6"/>
                <w:lang w:val="de-DE"/>
              </w:rPr>
            </w:pPr>
          </w:p>
          <w:p w:rsidR="00FF4058" w:rsidRPr="008E148A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lang w:val="de-DE"/>
              </w:rPr>
            </w:pPr>
            <w:r>
              <w:rPr>
                <w:rFonts w:ascii="Swis721 Ex BT" w:hAnsi="Swis721 Ex BT" w:cs="Swis721 Ex BT"/>
                <w:sz w:val="18"/>
                <w:szCs w:val="18"/>
                <w:lang w:val="de-DE"/>
              </w:rPr>
              <w:t>05.10.2012</w:t>
            </w:r>
          </w:p>
        </w:tc>
      </w:tr>
      <w:tr w:rsidR="00FF4058" w:rsidRPr="00A87D20">
        <w:trPr>
          <w:trHeight w:hRule="exact" w:val="397"/>
          <w:jc w:val="center"/>
        </w:trPr>
        <w:tc>
          <w:tcPr>
            <w:tcW w:w="58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F4058" w:rsidRPr="00AB3211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  <w:lang w:val="de-DE"/>
              </w:rPr>
            </w:pPr>
            <w:r w:rsidRPr="008E148A">
              <w:rPr>
                <w:rFonts w:ascii="Swis721 Ex BT" w:hAnsi="Swis721 Ex BT" w:cs="Swis721 Ex BT"/>
                <w:sz w:val="20"/>
                <w:szCs w:val="20"/>
                <w:lang w:val="de-DE"/>
              </w:rPr>
              <w:t xml:space="preserve">Bauherr </w:t>
            </w:r>
            <w:r w:rsidRPr="00AB3211">
              <w:rPr>
                <w:rFonts w:ascii="Swis721 Ex BT" w:hAnsi="Swis721 Ex BT" w:cs="Swis721 Ex BT"/>
                <w:sz w:val="20"/>
                <w:szCs w:val="20"/>
                <w:lang w:val="de-DE"/>
              </w:rPr>
              <w:t>| Committente</w:t>
            </w:r>
          </w:p>
        </w:tc>
        <w:tc>
          <w:tcPr>
            <w:tcW w:w="45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4058" w:rsidRPr="00AB3211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20"/>
                <w:szCs w:val="20"/>
                <w:lang w:val="de-DE"/>
              </w:rPr>
            </w:pPr>
            <w:r w:rsidRPr="00AB3211">
              <w:rPr>
                <w:rFonts w:ascii="Swis721 Ex BT" w:hAnsi="Swis721 Ex BT" w:cs="Swis721 Ex BT"/>
                <w:sz w:val="20"/>
                <w:szCs w:val="20"/>
                <w:lang w:val="de-DE"/>
              </w:rPr>
              <w:t>Generalplaner | Progettista generale</w:t>
            </w:r>
          </w:p>
        </w:tc>
      </w:tr>
      <w:tr w:rsidR="00FF4058" w:rsidRPr="008926E8">
        <w:trPr>
          <w:trHeight w:hRule="exact" w:val="2098"/>
          <w:jc w:val="center"/>
        </w:trPr>
        <w:tc>
          <w:tcPr>
            <w:tcW w:w="5862" w:type="dxa"/>
            <w:gridSpan w:val="12"/>
            <w:tcBorders>
              <w:left w:val="single" w:sz="4" w:space="0" w:color="auto"/>
              <w:right w:val="single" w:sz="4" w:space="0" w:color="333333"/>
            </w:tcBorders>
          </w:tcPr>
          <w:p w:rsidR="00FF4058" w:rsidRPr="00767A64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2"/>
                <w:szCs w:val="12"/>
                <w:lang w:val="de-DE"/>
              </w:rPr>
            </w:pPr>
          </w:p>
          <w:p w:rsidR="00FF4058" w:rsidRPr="00767A64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  <w:lang w:val="de-DE"/>
              </w:rPr>
            </w:pPr>
            <w:r w:rsidRPr="00767A64">
              <w:rPr>
                <w:rFonts w:ascii="Swis721 Ex BT" w:hAnsi="Swis721 Ex BT" w:cs="Swis721 Ex BT"/>
                <w:sz w:val="20"/>
                <w:szCs w:val="20"/>
                <w:lang w:val="de-DE"/>
              </w:rPr>
              <w:t xml:space="preserve">AUTONOME PROVINZ BOZEN </w:t>
            </w:r>
          </w:p>
          <w:p w:rsidR="00FF4058" w:rsidRPr="008A25BD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  <w:lang w:val="de-DE"/>
              </w:rPr>
            </w:pPr>
            <w:r w:rsidRPr="008A25BD">
              <w:rPr>
                <w:rFonts w:ascii="Swis721 Ex BT" w:hAnsi="Swis721 Ex BT" w:cs="Swis721 Ex BT"/>
                <w:sz w:val="14"/>
                <w:szCs w:val="14"/>
                <w:lang w:val="de-DE"/>
              </w:rPr>
              <w:t xml:space="preserve">Amt. 11 - HOCHBAU UND TECHNISCHER DIENST </w:t>
            </w:r>
          </w:p>
          <w:p w:rsidR="00FF4058" w:rsidRPr="008A25BD" w:rsidRDefault="00FF4058" w:rsidP="007F012B">
            <w:pPr>
              <w:pStyle w:val="Noparagraphstyle"/>
              <w:rPr>
                <w:rFonts w:ascii="Swis721 Ex BT" w:hAnsi="Swis721 Ex BT" w:cs="Swis721 Ex BT"/>
                <w:color w:val="auto"/>
                <w:sz w:val="14"/>
                <w:szCs w:val="14"/>
                <w:lang w:val="de-DE"/>
              </w:rPr>
            </w:pPr>
            <w:r w:rsidRPr="008A25BD">
              <w:rPr>
                <w:rFonts w:ascii="Swis721 Ex BT" w:hAnsi="Swis721 Ex BT" w:cs="Swis721 Ex BT"/>
                <w:color w:val="auto"/>
                <w:sz w:val="14"/>
                <w:szCs w:val="14"/>
                <w:lang w:val="de-DE"/>
              </w:rPr>
              <w:t xml:space="preserve">Der geschäftsführende Abteilungsdirektor: Dr. Arch. Andrea  </w:t>
            </w:r>
            <w:r>
              <w:rPr>
                <w:rFonts w:ascii="Swis721 Ex BT" w:hAnsi="Swis721 Ex BT" w:cs="Swis721 Ex BT"/>
                <w:color w:val="auto"/>
                <w:sz w:val="14"/>
                <w:szCs w:val="14"/>
                <w:lang w:val="de-DE"/>
              </w:rPr>
              <w:t>Sega</w:t>
            </w:r>
          </w:p>
          <w:p w:rsidR="00FF4058" w:rsidRPr="008A25BD" w:rsidRDefault="00FF4058" w:rsidP="007F012B">
            <w:pPr>
              <w:pStyle w:val="Noparagraphstyle"/>
              <w:rPr>
                <w:rFonts w:ascii="Swis721 Ex BT" w:hAnsi="Swis721 Ex BT" w:cs="Swis721 Ex BT"/>
                <w:color w:val="auto"/>
                <w:sz w:val="14"/>
                <w:szCs w:val="14"/>
                <w:lang w:val="de-DE"/>
              </w:rPr>
            </w:pPr>
            <w:r>
              <w:rPr>
                <w:rFonts w:ascii="Swis721 Ex BT" w:hAnsi="Swis721 Ex BT" w:cs="Swis721 Ex BT"/>
                <w:color w:val="auto"/>
                <w:sz w:val="14"/>
                <w:szCs w:val="14"/>
                <w:lang w:val="de-DE"/>
              </w:rPr>
              <w:t xml:space="preserve">Amt 11.3 – Sanitätsbauten, </w:t>
            </w:r>
            <w:r w:rsidRPr="008A25BD">
              <w:rPr>
                <w:rFonts w:ascii="Swis721 Ex BT" w:hAnsi="Swis721 Ex BT" w:cs="Swis721 Ex BT"/>
                <w:color w:val="auto"/>
                <w:sz w:val="14"/>
                <w:szCs w:val="14"/>
                <w:lang w:val="de-DE"/>
              </w:rPr>
              <w:t xml:space="preserve">Silvius-Magnago-Platz 10 - 39100 BOZEN </w:t>
            </w:r>
          </w:p>
          <w:p w:rsidR="00FF4058" w:rsidRPr="008A25BD" w:rsidRDefault="00FF4058" w:rsidP="007F012B">
            <w:pPr>
              <w:pStyle w:val="Noparagraphstyle"/>
              <w:rPr>
                <w:rFonts w:ascii="Arial" w:hAnsi="Arial" w:cs="Arial"/>
                <w:color w:val="auto"/>
                <w:sz w:val="16"/>
                <w:szCs w:val="16"/>
                <w:lang w:val="de-DE"/>
              </w:rPr>
            </w:pPr>
          </w:p>
          <w:p w:rsidR="00FF4058" w:rsidRPr="007F012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</w:rPr>
            </w:pPr>
            <w:r w:rsidRPr="007F012B">
              <w:rPr>
                <w:rFonts w:ascii="Swis721 Ex BT" w:hAnsi="Swis721 Ex BT" w:cs="Swis721 Ex BT"/>
                <w:sz w:val="20"/>
                <w:szCs w:val="20"/>
              </w:rPr>
              <w:t xml:space="preserve">PROVINCIA AUTONOMA DI BOLZANO </w:t>
            </w:r>
          </w:p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 w:rsidRPr="00935614">
              <w:rPr>
                <w:rFonts w:ascii="Swis721 Ex BT" w:hAnsi="Swis721 Ex BT" w:cs="Swis721 Ex BT"/>
                <w:sz w:val="14"/>
                <w:szCs w:val="14"/>
              </w:rPr>
              <w:t>Rip. 11 - EDILIZIA E SERVIZIO TECNICO</w:t>
            </w:r>
          </w:p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 w:rsidRPr="007E1771">
              <w:rPr>
                <w:rFonts w:ascii="Swis721 Ex BT" w:hAnsi="Swis721 Ex BT" w:cs="Swis721 Ex BT"/>
                <w:sz w:val="14"/>
                <w:szCs w:val="14"/>
              </w:rPr>
              <w:t xml:space="preserve">Il direttore di ripartizione reggente: </w:t>
            </w:r>
            <w:r>
              <w:rPr>
                <w:rFonts w:ascii="Swis721 Ex BT" w:hAnsi="Swis721 Ex BT" w:cs="Swis721 Ex BT"/>
                <w:sz w:val="14"/>
                <w:szCs w:val="14"/>
              </w:rPr>
              <w:t>dott. a</w:t>
            </w:r>
            <w:r w:rsidRPr="008A25BD">
              <w:rPr>
                <w:rFonts w:ascii="Swis721 Ex BT" w:hAnsi="Swis721 Ex BT" w:cs="Swis721 Ex BT"/>
                <w:sz w:val="14"/>
                <w:szCs w:val="14"/>
              </w:rPr>
              <w:t xml:space="preserve">rch. Andrea  </w:t>
            </w:r>
            <w:r>
              <w:rPr>
                <w:rFonts w:ascii="Swis721 Ex BT" w:hAnsi="Swis721 Ex BT" w:cs="Swis721 Ex BT"/>
                <w:sz w:val="14"/>
                <w:szCs w:val="14"/>
              </w:rPr>
              <w:t>Sega</w:t>
            </w:r>
          </w:p>
          <w:p w:rsidR="00FF4058" w:rsidRPr="007E1771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>
              <w:rPr>
                <w:rFonts w:ascii="Swis721 Ex BT" w:hAnsi="Swis721 Ex BT" w:cs="Swis721 Ex BT"/>
                <w:sz w:val="14"/>
                <w:szCs w:val="14"/>
              </w:rPr>
              <w:t>Uff. 11.3 – Edilizia sanitaria, piazza Silvius Magnago 10 – 39100 BOLZANO</w:t>
            </w:r>
          </w:p>
        </w:tc>
        <w:tc>
          <w:tcPr>
            <w:tcW w:w="4578" w:type="dxa"/>
            <w:gridSpan w:val="4"/>
            <w:tcBorders>
              <w:top w:val="single" w:sz="4" w:space="0" w:color="auto"/>
              <w:left w:val="single" w:sz="4" w:space="0" w:color="333333"/>
              <w:right w:val="single" w:sz="4" w:space="0" w:color="auto"/>
            </w:tcBorders>
          </w:tcPr>
          <w:p w:rsidR="00FF4058" w:rsidRPr="006659C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2"/>
                <w:szCs w:val="12"/>
              </w:rPr>
            </w:pPr>
          </w:p>
          <w:p w:rsidR="00FF4058" w:rsidRPr="00F47BF3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</w:rPr>
            </w:pPr>
            <w:r w:rsidRPr="00F47BF3">
              <w:rPr>
                <w:rFonts w:ascii="Swis721 Ex BT" w:hAnsi="Swis721 Ex BT" w:cs="Swis721 Ex BT"/>
                <w:sz w:val="20"/>
                <w:szCs w:val="20"/>
              </w:rPr>
              <w:t>Dr. Arch. Matteo Scagnol</w:t>
            </w:r>
          </w:p>
          <w:p w:rsidR="00FF4058" w:rsidRPr="0046081D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 w:rsidRPr="0046081D">
              <w:rPr>
                <w:rFonts w:ascii="Swis721 Ex BT" w:hAnsi="Swis721 Ex BT" w:cs="Swis721 Ex BT"/>
                <w:sz w:val="14"/>
                <w:szCs w:val="14"/>
              </w:rPr>
              <w:t>MODUS architects</w:t>
            </w:r>
          </w:p>
          <w:p w:rsidR="00FF4058" w:rsidRPr="0046081D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</w:p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</w:p>
          <w:p w:rsidR="00FF4058" w:rsidRPr="0046081D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 w:rsidRPr="0046081D">
              <w:rPr>
                <w:rFonts w:ascii="Swis721 Ex BT" w:hAnsi="Swis721 Ex BT" w:cs="Swis721 Ex BT"/>
                <w:sz w:val="14"/>
                <w:szCs w:val="14"/>
              </w:rPr>
              <w:t>39042 BRIXEN | BRESSANONE</w:t>
            </w:r>
          </w:p>
          <w:p w:rsidR="00FF4058" w:rsidRPr="0046081D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 w:rsidRPr="0046081D">
              <w:rPr>
                <w:rFonts w:ascii="Swis721 Ex BT" w:hAnsi="Swis721 Ex BT" w:cs="Swis721 Ex BT"/>
                <w:sz w:val="14"/>
                <w:szCs w:val="14"/>
              </w:rPr>
              <w:t xml:space="preserve">Fallmerayerstr. </w:t>
            </w:r>
            <w:r>
              <w:rPr>
                <w:rFonts w:ascii="Swis721 Ex BT" w:hAnsi="Swis721 Ex BT" w:cs="Swis721 Ex BT"/>
                <w:sz w:val="14"/>
                <w:szCs w:val="14"/>
              </w:rPr>
              <w:t>7</w:t>
            </w:r>
            <w:r w:rsidRPr="0046081D">
              <w:rPr>
                <w:rFonts w:ascii="Swis721 Ex BT" w:hAnsi="Swis721 Ex BT" w:cs="Swis721 Ex BT"/>
                <w:sz w:val="14"/>
                <w:szCs w:val="14"/>
              </w:rPr>
              <w:t xml:space="preserve"> via Fallmerayer</w:t>
            </w:r>
          </w:p>
          <w:p w:rsidR="00FF4058" w:rsidRPr="0046081D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r w:rsidRPr="0046081D">
              <w:rPr>
                <w:rFonts w:ascii="Swis721 Ex BT" w:hAnsi="Swis721 Ex BT" w:cs="Swis721 Ex BT"/>
                <w:sz w:val="14"/>
                <w:szCs w:val="14"/>
              </w:rPr>
              <w:t xml:space="preserve">tel./fax. 0472/201581 </w:t>
            </w:r>
          </w:p>
          <w:p w:rsidR="00FF4058" w:rsidRPr="00D47E2F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14"/>
                <w:szCs w:val="14"/>
              </w:rPr>
            </w:pPr>
            <w:hyperlink r:id="rId10" w:history="1">
              <w:r w:rsidRPr="00377210">
                <w:rPr>
                  <w:rStyle w:val="Hyperlink"/>
                  <w:rFonts w:ascii="Swis721 Ex BT" w:hAnsi="Swis721 Ex BT" w:cs="Swis721 Ex BT"/>
                  <w:sz w:val="14"/>
                  <w:szCs w:val="14"/>
                </w:rPr>
                <w:t>info@modusarchitects.com</w:t>
              </w:r>
            </w:hyperlink>
          </w:p>
        </w:tc>
      </w:tr>
      <w:tr w:rsidR="00FF4058" w:rsidRPr="008926E8">
        <w:trPr>
          <w:trHeight w:hRule="exact" w:val="170"/>
          <w:jc w:val="center"/>
        </w:trPr>
        <w:tc>
          <w:tcPr>
            <w:tcW w:w="5862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4058" w:rsidRPr="006659C8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LtCn BT" w:hAnsi="Swis721 LtCn BT" w:cs="Swis721 LtCn BT"/>
                <w:sz w:val="12"/>
                <w:szCs w:val="12"/>
              </w:rPr>
            </w:pPr>
            <w:r w:rsidRPr="006659C8">
              <w:rPr>
                <w:rFonts w:ascii="Swis721 LtCn BT" w:hAnsi="Swis721 LtCn BT" w:cs="Swis721 LtCn BT"/>
                <w:sz w:val="12"/>
                <w:szCs w:val="12"/>
              </w:rPr>
              <w:t>Firma - Unterschrift</w:t>
            </w:r>
          </w:p>
        </w:tc>
        <w:tc>
          <w:tcPr>
            <w:tcW w:w="457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4058" w:rsidRPr="006659C8" w:rsidRDefault="00FF4058" w:rsidP="007F012B">
            <w:pPr>
              <w:pStyle w:val="Noparagraphstyle"/>
              <w:tabs>
                <w:tab w:val="num" w:pos="731"/>
              </w:tabs>
              <w:jc w:val="right"/>
              <w:rPr>
                <w:rFonts w:ascii="Arial" w:hAnsi="Arial" w:cs="Arial"/>
                <w:sz w:val="12"/>
                <w:szCs w:val="12"/>
                <w:lang w:val="it-IT"/>
              </w:rPr>
            </w:pPr>
            <w:r w:rsidRPr="006659C8">
              <w:rPr>
                <w:rFonts w:ascii="Swis721 LtCn BT" w:hAnsi="Swis721 LtCn BT" w:cs="Swis721 LtCn BT"/>
                <w:color w:val="auto"/>
                <w:sz w:val="12"/>
                <w:szCs w:val="12"/>
                <w:lang w:val="it-IT" w:eastAsia="it-IT"/>
              </w:rPr>
              <w:t>Firma - Unterschrift</w:t>
            </w:r>
          </w:p>
        </w:tc>
      </w:tr>
      <w:tr w:rsidR="00FF4058" w:rsidRPr="00D569E0">
        <w:trPr>
          <w:trHeight w:hRule="exact" w:val="397"/>
          <w:jc w:val="center"/>
        </w:trPr>
        <w:tc>
          <w:tcPr>
            <w:tcW w:w="58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F4058" w:rsidRPr="00627A3B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</w:rPr>
            </w:pPr>
            <w:r w:rsidRPr="00627A3B">
              <w:rPr>
                <w:rFonts w:ascii="Swis721 Ex BT" w:hAnsi="Swis721 Ex BT" w:cs="Swis721 Ex BT"/>
                <w:sz w:val="20"/>
                <w:szCs w:val="20"/>
              </w:rPr>
              <w:t>Genehmigungen</w:t>
            </w:r>
          </w:p>
        </w:tc>
        <w:tc>
          <w:tcPr>
            <w:tcW w:w="45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4058" w:rsidRPr="00627A3B" w:rsidRDefault="00FF4058" w:rsidP="007F012B">
            <w:pPr>
              <w:autoSpaceDE w:val="0"/>
              <w:autoSpaceDN w:val="0"/>
              <w:adjustRightInd w:val="0"/>
              <w:jc w:val="right"/>
              <w:rPr>
                <w:rFonts w:ascii="Swis721 Ex BT" w:hAnsi="Swis721 Ex BT" w:cs="Swis721 Ex BT"/>
                <w:sz w:val="20"/>
                <w:szCs w:val="20"/>
              </w:rPr>
            </w:pPr>
            <w:r w:rsidRPr="00627A3B">
              <w:rPr>
                <w:rFonts w:ascii="Swis721 Ex BT" w:hAnsi="Swis721 Ex BT" w:cs="Swis721 Ex BT"/>
                <w:sz w:val="20"/>
                <w:szCs w:val="20"/>
              </w:rPr>
              <w:t>Approvazioni</w:t>
            </w:r>
          </w:p>
        </w:tc>
      </w:tr>
      <w:tr w:rsidR="00FF4058" w:rsidRPr="00D569E0">
        <w:trPr>
          <w:trHeight w:val="970"/>
          <w:jc w:val="center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333333"/>
            </w:tcBorders>
          </w:tcPr>
          <w:p w:rsidR="00FF4058" w:rsidRPr="00053685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</w:rPr>
            </w:pPr>
          </w:p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</w:rPr>
            </w:pPr>
          </w:p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</w:rPr>
            </w:pPr>
          </w:p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</w:rPr>
            </w:pPr>
          </w:p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</w:rPr>
            </w:pPr>
          </w:p>
        </w:tc>
        <w:tc>
          <w:tcPr>
            <w:tcW w:w="3420" w:type="dxa"/>
            <w:gridSpan w:val="11"/>
            <w:tcBorders>
              <w:top w:val="single" w:sz="4" w:space="0" w:color="auto"/>
              <w:left w:val="single" w:sz="4" w:space="0" w:color="333333"/>
              <w:bottom w:val="single" w:sz="4" w:space="0" w:color="auto"/>
              <w:right w:val="single" w:sz="4" w:space="0" w:color="333333"/>
            </w:tcBorders>
          </w:tcPr>
          <w:p w:rsidR="00FF4058" w:rsidRPr="00053685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</w:rPr>
            </w:pPr>
          </w:p>
          <w:p w:rsidR="00FF4058" w:rsidRDefault="00FF4058" w:rsidP="007F012B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333333"/>
              <w:bottom w:val="single" w:sz="4" w:space="0" w:color="auto"/>
              <w:right w:val="single" w:sz="4" w:space="0" w:color="auto"/>
            </w:tcBorders>
            <w:vAlign w:val="center"/>
          </w:tcPr>
          <w:p w:rsidR="00FF4058" w:rsidRPr="00053685" w:rsidRDefault="00FF4058" w:rsidP="00C66FD0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  <w:sz w:val="20"/>
                <w:szCs w:val="20"/>
              </w:rPr>
            </w:pPr>
          </w:p>
          <w:p w:rsidR="00FF4058" w:rsidRPr="00053685" w:rsidRDefault="00FF4058" w:rsidP="00C66FD0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20"/>
                <w:szCs w:val="20"/>
              </w:rPr>
            </w:pPr>
          </w:p>
          <w:p w:rsidR="00FF4058" w:rsidRDefault="00FF4058" w:rsidP="00C66FD0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20"/>
                <w:szCs w:val="20"/>
              </w:rPr>
            </w:pPr>
          </w:p>
          <w:p w:rsidR="00FF4058" w:rsidRPr="00053685" w:rsidRDefault="00FF4058" w:rsidP="00C66FD0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20"/>
                <w:szCs w:val="20"/>
              </w:rPr>
            </w:pPr>
          </w:p>
          <w:p w:rsidR="00FF4058" w:rsidRDefault="00FF4058" w:rsidP="00767A64">
            <w:pPr>
              <w:autoSpaceDE w:val="0"/>
              <w:autoSpaceDN w:val="0"/>
              <w:adjustRightInd w:val="0"/>
              <w:rPr>
                <w:rFonts w:ascii="Swis721 Ex BT" w:hAnsi="Swis721 Ex BT" w:cs="Swis721 Ex BT"/>
              </w:rPr>
            </w:pPr>
          </w:p>
        </w:tc>
      </w:tr>
      <w:tr w:rsidR="00FF4058" w:rsidRPr="00D569E0">
        <w:trPr>
          <w:trHeight w:hRule="exact" w:val="413"/>
          <w:jc w:val="center"/>
        </w:trPr>
        <w:tc>
          <w:tcPr>
            <w:tcW w:w="104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F4058" w:rsidRDefault="00FF4058" w:rsidP="008A25BD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0"/>
                <w:szCs w:val="10"/>
              </w:rPr>
            </w:pPr>
            <w:r w:rsidRPr="008A25BD">
              <w:rPr>
                <w:rFonts w:ascii="Swis721 Ex BT" w:hAnsi="Swis721 Ex BT" w:cs="Swis721 Ex BT"/>
                <w:sz w:val="10"/>
                <w:szCs w:val="10"/>
              </w:rPr>
              <w:t xml:space="preserve">Amt 11.3 – Sanitätsbauten, Silvius-Magnago-Platz 10 - 39100 BOZEN </w:t>
            </w:r>
            <w:r w:rsidRPr="00215B8B">
              <w:rPr>
                <w:rFonts w:ascii="Swis721 Ex BT" w:hAnsi="Swis721 Ex BT" w:cs="Swis721 Ex BT"/>
                <w:sz w:val="10"/>
                <w:szCs w:val="10"/>
              </w:rPr>
              <w:t xml:space="preserve">I </w:t>
            </w:r>
            <w:r w:rsidRPr="008A25BD">
              <w:rPr>
                <w:rFonts w:ascii="Swis721 Ex BT" w:hAnsi="Swis721 Ex BT" w:cs="Swis721 Ex BT"/>
                <w:sz w:val="10"/>
                <w:szCs w:val="10"/>
              </w:rPr>
              <w:t>Uff. 11.3 – Edilizia sanitaria, piazza Silvius Magnago 10 – 39100 BOLZANO</w:t>
            </w:r>
          </w:p>
          <w:p w:rsidR="00FF4058" w:rsidRPr="00215B8B" w:rsidRDefault="00FF4058" w:rsidP="007F012B">
            <w:pPr>
              <w:autoSpaceDE w:val="0"/>
              <w:autoSpaceDN w:val="0"/>
              <w:adjustRightInd w:val="0"/>
              <w:jc w:val="center"/>
              <w:rPr>
                <w:rFonts w:ascii="Swis721 Ex BT" w:hAnsi="Swis721 Ex BT" w:cs="Swis721 Ex BT"/>
                <w:sz w:val="10"/>
                <w:szCs w:val="10"/>
              </w:rPr>
            </w:pPr>
            <w:r w:rsidRPr="00215B8B">
              <w:rPr>
                <w:rFonts w:ascii="Swis721 Ex BT" w:hAnsi="Swis721 Ex BT" w:cs="Swis721 Ex BT"/>
                <w:sz w:val="10"/>
                <w:szCs w:val="10"/>
              </w:rPr>
              <w:t>tel. 0471/412650 -  fax. 0471/412666 I e-mail: domenico.cramarossa@provincia.bz.it</w:t>
            </w:r>
          </w:p>
        </w:tc>
      </w:tr>
    </w:tbl>
    <w:p w:rsidR="00FF4058" w:rsidRDefault="00FF4058" w:rsidP="00767A64">
      <w:pPr>
        <w:spacing w:after="200" w:line="276" w:lineRule="auto"/>
      </w:pPr>
    </w:p>
    <w:tbl>
      <w:tblPr>
        <w:tblW w:w="10772" w:type="dxa"/>
        <w:tblInd w:w="-459" w:type="dxa"/>
        <w:tblLayout w:type="fixed"/>
        <w:tblLook w:val="00A0"/>
      </w:tblPr>
      <w:tblGrid>
        <w:gridCol w:w="680"/>
        <w:gridCol w:w="4706"/>
        <w:gridCol w:w="680"/>
        <w:gridCol w:w="4706"/>
      </w:tblGrid>
      <w:tr w:rsidR="00FF4058">
        <w:tc>
          <w:tcPr>
            <w:tcW w:w="680" w:type="dxa"/>
          </w:tcPr>
          <w:p w:rsidR="00FF4058" w:rsidRPr="0095450B" w:rsidRDefault="00FF405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06" w:type="dxa"/>
          </w:tcPr>
          <w:p w:rsidR="00FF4058" w:rsidRPr="0095450B" w:rsidRDefault="00FF4058">
            <w:pPr>
              <w:rPr>
                <w:rFonts w:ascii="Calibri" w:hAnsi="Calibri" w:cs="Calibri"/>
                <w:sz w:val="22"/>
                <w:szCs w:val="22"/>
              </w:rPr>
            </w:pPr>
            <w:r w:rsidRPr="0095450B">
              <w:rPr>
                <w:rFonts w:ascii="Calibri" w:hAnsi="Calibri" w:cs="Calibri"/>
                <w:b/>
                <w:bCs/>
                <w:sz w:val="22"/>
                <w:szCs w:val="22"/>
                <w:lang w:val="de-DE"/>
              </w:rPr>
              <w:t>VORBEMERKUNGEN</w:t>
            </w:r>
          </w:p>
        </w:tc>
        <w:tc>
          <w:tcPr>
            <w:tcW w:w="680" w:type="dxa"/>
          </w:tcPr>
          <w:p w:rsidR="00FF4058" w:rsidRPr="0095450B" w:rsidRDefault="00FF405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706" w:type="dxa"/>
          </w:tcPr>
          <w:p w:rsidR="00FF4058" w:rsidRPr="0095450B" w:rsidRDefault="00FF4058">
            <w:pPr>
              <w:rPr>
                <w:rFonts w:ascii="Calibri" w:hAnsi="Calibri" w:cs="Calibri"/>
                <w:sz w:val="22"/>
                <w:szCs w:val="22"/>
              </w:rPr>
            </w:pPr>
            <w:r w:rsidRPr="0095450B">
              <w:rPr>
                <w:rFonts w:ascii="Calibri" w:hAnsi="Calibri" w:cs="Calibri"/>
                <w:b/>
                <w:bCs/>
                <w:sz w:val="22"/>
                <w:szCs w:val="22"/>
              </w:rPr>
              <w:t>PREMESSE GENERALI</w:t>
            </w:r>
          </w:p>
        </w:tc>
      </w:tr>
      <w:tr w:rsidR="00FF4058">
        <w:tc>
          <w:tcPr>
            <w:tcW w:w="5386" w:type="dxa"/>
            <w:gridSpan w:val="2"/>
          </w:tcPr>
          <w:p w:rsidR="00FF4058" w:rsidRPr="0095450B" w:rsidRDefault="00FF4058">
            <w:pPr>
              <w:rPr>
                <w:rFonts w:ascii="Arial" w:hAnsi="Arial" w:cs="Arial"/>
                <w:sz w:val="16"/>
                <w:szCs w:val="16"/>
              </w:rPr>
            </w:pPr>
            <w:r w:rsidRPr="0095450B">
              <w:rPr>
                <w:rFonts w:ascii="Arial" w:hAnsi="Arial" w:cs="Arial"/>
                <w:sz w:val="16"/>
                <w:szCs w:val="16"/>
              </w:rPr>
              <w:pict>
                <v:rect id="_x0000_i1027" style="width:0;height:1.5pt" o:hralign="center" o:hrstd="t" o:hr="t" fillcolor="#a0a0a0" stroked="f"/>
              </w:pict>
            </w:r>
          </w:p>
        </w:tc>
        <w:tc>
          <w:tcPr>
            <w:tcW w:w="5386" w:type="dxa"/>
            <w:gridSpan w:val="2"/>
          </w:tcPr>
          <w:p w:rsidR="00FF4058" w:rsidRPr="0095450B" w:rsidRDefault="00FF4058">
            <w:pPr>
              <w:rPr>
                <w:rFonts w:ascii="Arial" w:hAnsi="Arial" w:cs="Arial"/>
                <w:sz w:val="16"/>
                <w:szCs w:val="16"/>
              </w:rPr>
            </w:pPr>
            <w:r w:rsidRPr="0095450B">
              <w:rPr>
                <w:rFonts w:ascii="Arial" w:hAnsi="Arial" w:cs="Arial"/>
                <w:sz w:val="16"/>
                <w:szCs w:val="16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  <w:tr w:rsidR="00FF4058">
        <w:tc>
          <w:tcPr>
            <w:tcW w:w="680" w:type="dxa"/>
          </w:tcPr>
          <w:p w:rsidR="00FF4058" w:rsidRPr="0095450B" w:rsidRDefault="00FF405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</w:tcPr>
          <w:p w:rsidR="00FF4058" w:rsidRPr="0095450B" w:rsidRDefault="00FF4058">
            <w:pPr>
              <w:rPr>
                <w:rFonts w:ascii="Arial" w:hAnsi="Arial" w:cs="Arial"/>
                <w:b/>
                <w:bCs/>
                <w:sz w:val="16"/>
                <w:szCs w:val="16"/>
                <w:lang w:val="de-DE"/>
              </w:rPr>
            </w:pPr>
          </w:p>
        </w:tc>
        <w:tc>
          <w:tcPr>
            <w:tcW w:w="680" w:type="dxa"/>
          </w:tcPr>
          <w:p w:rsidR="00FF4058" w:rsidRPr="0095450B" w:rsidRDefault="00FF405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6" w:type="dxa"/>
          </w:tcPr>
          <w:p w:rsidR="00FF4058" w:rsidRPr="0095450B" w:rsidRDefault="00FF4058" w:rsidP="0095450B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F4058" w:rsidRPr="00E25515">
        <w:tc>
          <w:tcPr>
            <w:tcW w:w="680" w:type="dxa"/>
          </w:tcPr>
          <w:p w:rsidR="00FF4058" w:rsidRPr="0095450B" w:rsidRDefault="00FF405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06" w:type="dxa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 xml:space="preserve">Die wesentlichen Voraussetzungen, welche in diesem Faszikel zur Qualitätsbewertung angegeben sind, </w:t>
            </w: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 w:eastAsia="en-US"/>
              </w:rPr>
              <w:t>sind verbindlich</w:t>
            </w: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>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>Die numerischen Werte, welche als Minima, Maxima oder mit einer Toleranz angegeben sind, müssen eingehalten werden.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>Bei den restlichen numerischen Wertvorgaben handelt es sich hingegen um funktionale Richtwerte für die Bewertung des Angebotes.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 xml:space="preserve">Das Unternehmen muss für jede einzelne Position des gegenständlichen Faszikels die von Ihm angebotenen technischen Eigenschaften durch Ausfüllen aller mit 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“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/>
                <w:lang w:val="de-DE"/>
              </w:rPr>
              <w:fldChar w:fldCharType="begin">
                <w:ffData>
                  <w:name w:val="Elenco9"/>
                  <w:enabled/>
                  <w:calcOnExit w:val="0"/>
                  <w:ddList/>
                </w:ffData>
              </w:fldCha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/>
                <w:lang w:val="de-DE"/>
              </w:rPr>
              <w:instrText xml:space="preserve"> FORMDROPDOWN </w:instrTex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/>
                <w:lang w:val="de-DE"/>
              </w:rP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/>
                <w:lang w:val="de-DE"/>
              </w:rPr>
              <w:fldChar w:fldCharType="end"/>
            </w: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”.</w:t>
            </w: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>gekennzeichneten. Felder angeben. Diese technischen Eigenschaften müssen den wesentlichen Voraussetzungen, welche in diesem Faszikel zur Qualitätsbewertung für jede Position angegeben sind, entsprechen, und mit der technischen beigelegten Dokumentation übereinstimmen.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 xml:space="preserve">Es ist, </w:t>
            </w: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 w:eastAsia="en-US"/>
              </w:rPr>
              <w:t>bei sonstigem Ausschluss</w:t>
            </w: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>, erforderlich Marke, Modell und Typ des angebotenen Produkts für jede Position anzugeben.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de-DE" w:eastAsia="en-US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 xml:space="preserve">Außerdem darf der Bieter den vorgegeben Text der wesentlichen Voraussetzungen, </w:t>
            </w: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 w:eastAsia="en-US"/>
              </w:rPr>
              <w:t>bei sonstigem Ausschluss</w:t>
            </w: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>, nicht abändern.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 w:eastAsia="en-US"/>
              </w:rPr>
            </w:pPr>
          </w:p>
          <w:p w:rsidR="00FF4058" w:rsidRPr="0095450B" w:rsidRDefault="00FF4058" w:rsidP="0095450B">
            <w:pPr>
              <w:jc w:val="both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 w:eastAsia="en-US"/>
              </w:rPr>
              <w:t>Jedes Blatt des Faszikels muss vom gesetzlichen Vertreter unterschrieben werden sein.</w:t>
            </w:r>
          </w:p>
        </w:tc>
        <w:tc>
          <w:tcPr>
            <w:tcW w:w="680" w:type="dxa"/>
          </w:tcPr>
          <w:p w:rsidR="00FF4058" w:rsidRPr="0095450B" w:rsidRDefault="00FF4058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4706" w:type="dxa"/>
          </w:tcPr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 xml:space="preserve">I requisiti essenziali così come riportati nel presente fascicolo valutazione della qualità </w:t>
            </w:r>
            <w:r w:rsidRPr="0095450B">
              <w:rPr>
                <w:rFonts w:ascii="Calibri" w:hAnsi="Calibri" w:cs="Calibri"/>
                <w:sz w:val="18"/>
                <w:szCs w:val="18"/>
                <w:lang w:val="it-IT"/>
              </w:rPr>
              <w:t>sono vincolanti.</w:t>
            </w: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>I valori numerici indicati quali minimi, massimi o con una tolleranza devono essere rispettati.</w:t>
            </w: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>I restanti valori numerici indicati costituiscono, invece, valori informativi funzionali ai fini della valutazione dell’offerta.</w:t>
            </w: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>L’impresa dovrà indicare per ogni singola posizione del presente fascicolo la  caratteristica tecnica da Lei offerta mediante la compilazione di tutti i campi contrassegnati da “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/>
                <w:lang w:val="it-IT"/>
              </w:rPr>
              <w:fldChar w:fldCharType="begin">
                <w:ffData>
                  <w:name w:val="Elenco9"/>
                  <w:enabled/>
                  <w:calcOnExit w:val="0"/>
                  <w:ddList/>
                </w:ffData>
              </w:fldCha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/>
                <w:lang w:val="it-IT"/>
              </w:rPr>
              <w:instrText xml:space="preserve"> FORMDROPDOWN </w:instrTex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/>
                <w:lang w:val="it-IT"/>
              </w:rP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/>
                <w:lang w:val="it-IT"/>
              </w:rPr>
              <w:fldChar w:fldCharType="end"/>
            </w: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 xml:space="preserve">”. Tale caratteristica </w:t>
            </w:r>
            <w:r w:rsidRPr="0095450B">
              <w:rPr>
                <w:rFonts w:ascii="Calibri" w:hAnsi="Calibri" w:cs="Calibri"/>
                <w:sz w:val="18"/>
                <w:szCs w:val="18"/>
                <w:u w:val="single"/>
                <w:lang w:val="it-IT"/>
              </w:rPr>
              <w:t>deve</w:t>
            </w: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 xml:space="preserve"> rispettare i requisiti essenziali riportati nel fascicolo per ogni singola posizione e corrispondere a quanto riportato nella documentazione tecnica allegata.</w:t>
            </w: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 xml:space="preserve">Deve essere indicata, </w:t>
            </w:r>
            <w:r w:rsidRPr="0095450B">
              <w:rPr>
                <w:rFonts w:ascii="Calibri" w:hAnsi="Calibri" w:cs="Calibri"/>
                <w:sz w:val="18"/>
                <w:szCs w:val="18"/>
                <w:lang w:val="it-IT"/>
              </w:rPr>
              <w:t>a pena di esclusione</w:t>
            </w: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>, la marca, il modello e il tipo del prodotto offerto di ciascuna posizione.</w:t>
            </w: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 xml:space="preserve">Inoltre, l’offerente non può modificare il testo predisposto dei requisiti essenziali, </w:t>
            </w:r>
            <w:r w:rsidRPr="0095450B">
              <w:rPr>
                <w:rFonts w:ascii="Calibri" w:hAnsi="Calibri" w:cs="Calibri"/>
                <w:sz w:val="18"/>
                <w:szCs w:val="18"/>
                <w:lang w:val="it-IT"/>
              </w:rPr>
              <w:t>a pena di esclusione</w:t>
            </w: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>.</w:t>
            </w: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</w:p>
          <w:p w:rsidR="00FF4058" w:rsidRPr="0095450B" w:rsidRDefault="00FF4058" w:rsidP="0095450B">
            <w:pPr>
              <w:pStyle w:val="Title"/>
              <w:tabs>
                <w:tab w:val="left" w:pos="2552"/>
              </w:tabs>
              <w:ind w:right="215"/>
              <w:jc w:val="both"/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</w:pPr>
            <w:r w:rsidRPr="0095450B">
              <w:rPr>
                <w:rFonts w:ascii="Calibri" w:hAnsi="Calibri" w:cs="Calibri"/>
                <w:b w:val="0"/>
                <w:bCs w:val="0"/>
                <w:sz w:val="18"/>
                <w:szCs w:val="18"/>
                <w:lang w:val="it-IT"/>
              </w:rPr>
              <w:t>Ogni foglio del fascicolo deve essere sottoscritto dal legale rappresentante.</w:t>
            </w:r>
          </w:p>
        </w:tc>
      </w:tr>
      <w:tr w:rsidR="00FF4058">
        <w:tc>
          <w:tcPr>
            <w:tcW w:w="5386" w:type="dxa"/>
            <w:gridSpan w:val="2"/>
          </w:tcPr>
          <w:p w:rsidR="00FF4058" w:rsidRPr="0095450B" w:rsidRDefault="00FF4058">
            <w:pPr>
              <w:rPr>
                <w:rFonts w:ascii="Arial" w:hAnsi="Arial" w:cs="Arial"/>
                <w:sz w:val="16"/>
                <w:szCs w:val="16"/>
              </w:rPr>
            </w:pPr>
            <w:r w:rsidRPr="0095450B">
              <w:rPr>
                <w:rFonts w:ascii="Arial" w:hAnsi="Arial" w:cs="Arial"/>
                <w:sz w:val="16"/>
                <w:szCs w:val="16"/>
              </w:rPr>
              <w:pict>
                <v:rect id="_x0000_i1029" style="width:0;height:1.5pt" o:hralign="center" o:hrstd="t" o:hr="t" fillcolor="#a0a0a0" stroked="f"/>
              </w:pict>
            </w:r>
          </w:p>
        </w:tc>
        <w:tc>
          <w:tcPr>
            <w:tcW w:w="5386" w:type="dxa"/>
            <w:gridSpan w:val="2"/>
          </w:tcPr>
          <w:p w:rsidR="00FF4058" w:rsidRPr="0095450B" w:rsidRDefault="00FF4058">
            <w:pPr>
              <w:rPr>
                <w:rFonts w:ascii="Arial" w:hAnsi="Arial" w:cs="Arial"/>
                <w:sz w:val="16"/>
                <w:szCs w:val="16"/>
              </w:rPr>
            </w:pPr>
            <w:r w:rsidRPr="0095450B">
              <w:rPr>
                <w:rFonts w:ascii="Arial" w:hAnsi="Arial" w:cs="Arial"/>
                <w:sz w:val="16"/>
                <w:szCs w:val="16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</w:tbl>
    <w:p w:rsidR="00FF4058" w:rsidRPr="00EB6FA2" w:rsidRDefault="00FF4058">
      <w:pPr>
        <w:rPr>
          <w:rFonts w:ascii="Arial" w:hAnsi="Arial" w:cs="Arial"/>
          <w:sz w:val="16"/>
          <w:szCs w:val="16"/>
        </w:rPr>
      </w:pPr>
    </w:p>
    <w:p w:rsidR="00FF4058" w:rsidRPr="00EB6FA2" w:rsidRDefault="00FF4058">
      <w:pPr>
        <w:rPr>
          <w:rFonts w:ascii="Arial" w:hAnsi="Arial" w:cs="Arial"/>
          <w:sz w:val="16"/>
          <w:szCs w:val="16"/>
        </w:rPr>
      </w:pPr>
    </w:p>
    <w:p w:rsidR="00FF4058" w:rsidRPr="00EB6FA2" w:rsidRDefault="00FF4058">
      <w:pPr>
        <w:spacing w:after="200" w:line="276" w:lineRule="auto"/>
        <w:rPr>
          <w:rFonts w:ascii="Arial" w:hAnsi="Arial" w:cs="Arial"/>
          <w:sz w:val="16"/>
          <w:szCs w:val="16"/>
        </w:rPr>
      </w:pPr>
    </w:p>
    <w:p w:rsidR="00FF4058" w:rsidRPr="00EB6FA2" w:rsidRDefault="00FF4058">
      <w:pPr>
        <w:rPr>
          <w:rFonts w:ascii="Arial" w:hAnsi="Arial" w:cs="Arial"/>
          <w:sz w:val="16"/>
          <w:szCs w:val="16"/>
        </w:rPr>
      </w:pPr>
    </w:p>
    <w:p w:rsidR="00FF4058" w:rsidRPr="00EB6FA2" w:rsidRDefault="00FF4058" w:rsidP="006C0F78">
      <w:pPr>
        <w:jc w:val="both"/>
        <w:rPr>
          <w:rFonts w:ascii="Arial" w:hAnsi="Arial" w:cs="Arial"/>
          <w:sz w:val="16"/>
          <w:szCs w:val="16"/>
        </w:rPr>
      </w:pPr>
    </w:p>
    <w:p w:rsidR="00FF4058" w:rsidRPr="00EB6FA2" w:rsidRDefault="00FF4058" w:rsidP="006C0F78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EC3E1F">
      <w:pPr>
        <w:tabs>
          <w:tab w:val="left" w:pos="1752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FF4058" w:rsidRDefault="00FF4058" w:rsidP="004E4AB3">
      <w:pPr>
        <w:jc w:val="both"/>
        <w:rPr>
          <w:rFonts w:ascii="Arial" w:hAnsi="Arial" w:cs="Arial"/>
          <w:sz w:val="16"/>
          <w:szCs w:val="16"/>
        </w:rPr>
      </w:pPr>
    </w:p>
    <w:p w:rsidR="00FF4058" w:rsidRDefault="00FF4058" w:rsidP="009F02FC">
      <w:pPr>
        <w:spacing w:after="200" w:line="276" w:lineRule="auto"/>
      </w:pPr>
      <w:r>
        <w:br w:type="page"/>
      </w:r>
    </w:p>
    <w:tbl>
      <w:tblPr>
        <w:tblW w:w="10773" w:type="dxa"/>
        <w:tblInd w:w="-459" w:type="dxa"/>
        <w:tblLayout w:type="fixed"/>
        <w:tblLook w:val="00A0"/>
      </w:tblPr>
      <w:tblGrid>
        <w:gridCol w:w="1217"/>
        <w:gridCol w:w="201"/>
        <w:gridCol w:w="64"/>
        <w:gridCol w:w="1121"/>
        <w:gridCol w:w="941"/>
        <w:gridCol w:w="851"/>
        <w:gridCol w:w="852"/>
        <w:gridCol w:w="423"/>
        <w:gridCol w:w="922"/>
        <w:gridCol w:w="1784"/>
        <w:gridCol w:w="2397"/>
      </w:tblGrid>
      <w:tr w:rsidR="00FF4058" w:rsidRPr="002B4D65">
        <w:tc>
          <w:tcPr>
            <w:tcW w:w="12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8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B.01.01.01</w:t>
            </w:r>
          </w:p>
        </w:tc>
        <w:tc>
          <w:tcPr>
            <w:tcW w:w="3989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Tisch_rechteckig 180x100 cm</w:t>
            </w:r>
          </w:p>
        </w:tc>
        <w:tc>
          <w:tcPr>
            <w:tcW w:w="4181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2B4D65">
        <w:tc>
          <w:tcPr>
            <w:tcW w:w="12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89" w:type="dxa"/>
            <w:gridSpan w:val="5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tavolo_rettangolare 180x100 cm</w:t>
            </w:r>
          </w:p>
        </w:tc>
        <w:tc>
          <w:tcPr>
            <w:tcW w:w="4181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E83416"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tcBorders>
              <w:top w:val="single" w:sz="12" w:space="0" w:color="auto"/>
              <w:left w:val="nil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89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8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2B4D65">
        <w:tc>
          <w:tcPr>
            <w:tcW w:w="5247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Ausschreibungstext:</w:t>
            </w:r>
          </w:p>
        </w:tc>
        <w:tc>
          <w:tcPr>
            <w:tcW w:w="5526" w:type="dxa"/>
            <w:gridSpan w:val="4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Voce di capitolato:</w:t>
            </w:r>
          </w:p>
        </w:tc>
      </w:tr>
      <w:tr w:rsidR="00FF4058" w:rsidRPr="002B4D65">
        <w:tc>
          <w:tcPr>
            <w:tcW w:w="5247" w:type="dxa"/>
            <w:gridSpan w:val="7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  <w:t>Lieferung und Verteilung von rechteckigem Tisch, 180x100 cm.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Beschreibung: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Gestell: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zargenlose Konstruktion mit umlaufendem Massivholzrahmen (Höhe Rahmen ca. 50 mm), auf Gehrung verbunden; 4 quadratische Füße (Querschnitt ca. 50x50 mm), Verbindung mit Rahmen verleimt und unsichtbar verschraubt, Fußposition bündig am Eck; Kunststoff- oder Filzgleitern geeignet für den jeweligen Bodenbelag und nach Angaben der BL;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Platte: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mit Schichtstoffplatte oder furnierter Schichtstoffplatte oder Linoleum belegt (nach Wahl der BL), Beschichtung bis Plattenaussenkante, Kanten leicht gerundet;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Holzoberfläche aller Teile: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Buche, natur lackiert; farblose Lackierung mit hochwertigem Polyurethanlack, schwer entflammbar, chemisch beständig, abriebsfest, kratzfest.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Maße: 1800x1000 mm (lxb), Höhe ca. 750 mm.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Farbe nach Wahl der BL.</w:t>
            </w:r>
          </w:p>
        </w:tc>
        <w:tc>
          <w:tcPr>
            <w:tcW w:w="5526" w:type="dxa"/>
            <w:gridSpan w:val="4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</w:rPr>
              <w:t>Fornitura e distribuzione di tavolo rettangolare, 180x100 cm.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Descrizione: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struttura: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costruzione senza telaio con cornice continua (altezza cornicie ca. 50 mm), collegamenti a 45°; 4 gambe quadrate (sezione ca. 50x50 mm), collegamento con cornice con colla e viti non visibili, posizione gambe a filo angolo; con piedini in plastica o feltro adatto ai diversi tipi di  pavimentazione e secondo indicazioni della DL;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piano: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con pannello nobilitato o pannello nobilitato impiallacciato o linoleum (a scelta della DL), trattamento superficie fino a bordi esterni, bordi leggermente arrotondati;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superficie legno di tutte le parti: </w:t>
            </w:r>
            <w:r w:rsidRPr="0095450B">
              <w:rPr>
                <w:rFonts w:ascii="Calibri" w:hAnsi="Calibri" w:cs="Calibri"/>
                <w:sz w:val="18"/>
                <w:szCs w:val="18"/>
              </w:rPr>
              <w:t>faggio, verniciato al naturale; verniciatura trasparente con vernicie di poliuretano di alta qualitá, difficilemente infiammabile, resistente a sostanze chimiche, resistente a sfregamento e graffi.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Dimensioni: 1800x1000 mm (luxla), altezza ca. 750 mm.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Colore a scelta della DL.</w:t>
            </w:r>
          </w:p>
        </w:tc>
      </w:tr>
      <w:tr w:rsidR="00FF4058" w:rsidRPr="002B4D65">
        <w:tc>
          <w:tcPr>
            <w:tcW w:w="1482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6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32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3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883D1D">
        <w:trPr>
          <w:trHeight w:val="333"/>
        </w:trPr>
        <w:tc>
          <w:tcPr>
            <w:tcW w:w="10773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WESENTLICHE VORAUSSETZUNGEN WELCHE EINZUHALTEN SIND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Requisiti essenziali da rispettare</w:t>
            </w:r>
          </w:p>
        </w:tc>
      </w:tr>
      <w:tr w:rsidR="00FF4058" w:rsidRPr="00883D1D">
        <w:trPr>
          <w:trHeight w:val="97"/>
        </w:trPr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9" w:type="dxa"/>
            <w:gridSpan w:val="5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FF4058" w:rsidRPr="0095450B" w:rsidRDefault="00FF4058" w:rsidP="00E74E96">
            <w:pPr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</w:p>
        </w:tc>
        <w:tc>
          <w:tcPr>
            <w:tcW w:w="5526" w:type="dxa"/>
            <w:gridSpan w:val="4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</w:tr>
      <w:tr w:rsidR="00FF4058" w:rsidRPr="00883D1D">
        <w:trPr>
          <w:trHeight w:val="333"/>
        </w:trPr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9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E74E9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WESENTLICHE VORAUSSETZUNGEN</w:t>
            </w:r>
          </w:p>
          <w:p w:rsidR="00FF4058" w:rsidRPr="0095450B" w:rsidRDefault="00FF4058" w:rsidP="00E74E9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Requisiti essenziali</w:t>
            </w:r>
          </w:p>
        </w:tc>
        <w:tc>
          <w:tcPr>
            <w:tcW w:w="5526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 xml:space="preserve">VON </w:t>
            </w:r>
            <w:smartTag w:uri="urn:schemas-microsoft-com:office:smarttags" w:element="stockticker">
              <w:r w:rsidRPr="0095450B">
                <w:rPr>
                  <w:rFonts w:ascii="Calibri" w:hAnsi="Calibri" w:cs="Calibri"/>
                  <w:b/>
                  <w:bCs/>
                  <w:sz w:val="18"/>
                  <w:szCs w:val="18"/>
                  <w:lang w:val="de-DE"/>
                </w:rPr>
                <w:t>DER</w:t>
              </w:r>
            </w:smartTag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 xml:space="preserve"> FIRMA ANGEBOTENE EINGENSCHAFT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Caratteristiche offerte dalla ditta</w:t>
            </w:r>
          </w:p>
        </w:tc>
      </w:tr>
      <w:tr w:rsidR="00FF4058" w:rsidRPr="00E26FFB">
        <w:trPr>
          <w:trHeight w:val="333"/>
        </w:trPr>
        <w:tc>
          <w:tcPr>
            <w:tcW w:w="1418" w:type="dxa"/>
            <w:gridSpan w:val="2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PLATTE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piano</w:t>
            </w:r>
          </w:p>
        </w:tc>
        <w:tc>
          <w:tcPr>
            <w:tcW w:w="3829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FF4058" w:rsidRPr="0095450B" w:rsidRDefault="00FF4058" w:rsidP="00E74E96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OBERFLÄCHENBESCHICHTUNG </w:t>
            </w:r>
            <w:smartTag w:uri="urn:schemas-microsoft-com:office:smarttags" w:element="stockticker">
              <w:r w:rsidRPr="0095450B">
                <w:rPr>
                  <w:rFonts w:ascii="Calibri" w:hAnsi="Calibri" w:cs="Calibri"/>
                  <w:sz w:val="18"/>
                  <w:szCs w:val="18"/>
                </w:rPr>
                <w:t>DER</w:t>
              </w:r>
            </w:smartTag>
            <w:r w:rsidRPr="0095450B">
              <w:rPr>
                <w:rFonts w:ascii="Calibri" w:hAnsi="Calibri" w:cs="Calibri"/>
                <w:sz w:val="18"/>
                <w:szCs w:val="18"/>
              </w:rPr>
              <w:t xml:space="preserve"> ARBEITSPLATTE MIT LAMINAT</w:t>
            </w:r>
          </w:p>
          <w:p w:rsidR="00FF4058" w:rsidRPr="0095450B" w:rsidRDefault="00FF4058" w:rsidP="00D53ADA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Finitura piano di lavoro impiallacciato in laminato</w:t>
            </w:r>
          </w:p>
        </w:tc>
        <w:tc>
          <w:tcPr>
            <w:tcW w:w="5526" w:type="dxa"/>
            <w:gridSpan w:val="4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 xml:space="preserve"> 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418" w:type="dxa"/>
            <w:gridSpan w:val="2"/>
            <w:tcBorders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TISCHFÜSSE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Gambe</w:t>
            </w:r>
          </w:p>
        </w:tc>
        <w:tc>
          <w:tcPr>
            <w:tcW w:w="3829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F4058" w:rsidRPr="0095450B" w:rsidRDefault="00FF4058" w:rsidP="00167F0E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TISCHFÜSSE IN MASSIVHOLZ BUCHE-NATUR MIT LACKIERUNG</w:t>
            </w:r>
          </w:p>
          <w:p w:rsidR="00FF4058" w:rsidRPr="0095450B" w:rsidRDefault="00FF4058" w:rsidP="00167F0E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Gambe in legno massello di faggio verniciato al naturale</w:t>
            </w:r>
          </w:p>
        </w:tc>
        <w:tc>
          <w:tcPr>
            <w:tcW w:w="5526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418" w:type="dxa"/>
            <w:gridSpan w:val="2"/>
            <w:tcBorders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29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TISCHFÜSSE MIT EINEM QUADRATISCHEM QUERSCHNITT 50X50 mm (+/- </w:t>
            </w:r>
            <w:r>
              <w:rPr>
                <w:rFonts w:ascii="Calibri" w:hAnsi="Calibri" w:cs="Calibri"/>
                <w:sz w:val="18"/>
                <w:szCs w:val="18"/>
                <w:lang w:val="de-DE"/>
              </w:rPr>
              <w:t>10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%)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Gambe a </w:t>
            </w:r>
            <w:r>
              <w:rPr>
                <w:rFonts w:ascii="Calibri" w:hAnsi="Calibri" w:cs="Calibri"/>
                <w:sz w:val="18"/>
                <w:szCs w:val="18"/>
              </w:rPr>
              <w:t>sezione quadrata 50x50 mm (+/- 10</w:t>
            </w:r>
            <w:r w:rsidRPr="0095450B">
              <w:rPr>
                <w:rFonts w:ascii="Calibri" w:hAnsi="Calibri" w:cs="Calibri"/>
                <w:sz w:val="18"/>
                <w:szCs w:val="18"/>
              </w:rPr>
              <w:t>%)</w:t>
            </w:r>
          </w:p>
        </w:tc>
        <w:tc>
          <w:tcPr>
            <w:tcW w:w="5526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418" w:type="dxa"/>
            <w:gridSpan w:val="2"/>
            <w:tcBorders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29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TISCHFÜßE FLÄCHENBÜNDIG MIT </w:t>
            </w:r>
            <w:smartTag w:uri="urn:schemas-microsoft-com:office:smarttags" w:element="stockticker">
              <w:r w:rsidRPr="0095450B">
                <w:rPr>
                  <w:rFonts w:ascii="Calibri" w:hAnsi="Calibri" w:cs="Calibri"/>
                  <w:sz w:val="18"/>
                  <w:szCs w:val="18"/>
                  <w:lang w:val="de-DE"/>
                </w:rPr>
                <w:t>DER</w:t>
              </w:r>
            </w:smartTag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ARBEITSPLATTE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Gambe a filo con il piano di lavoro</w:t>
            </w:r>
          </w:p>
        </w:tc>
        <w:tc>
          <w:tcPr>
            <w:tcW w:w="5526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418" w:type="dxa"/>
            <w:gridSpan w:val="2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2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KUNSTSTOFFGLEITER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Piedini in plastica </w:t>
            </w:r>
          </w:p>
        </w:tc>
        <w:tc>
          <w:tcPr>
            <w:tcW w:w="5526" w:type="dxa"/>
            <w:gridSpan w:val="4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41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29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E74E96">
            <w:pPr>
              <w:pStyle w:val="NoSpacing"/>
              <w:rPr>
                <w:sz w:val="18"/>
                <w:szCs w:val="18"/>
                <w:lang w:val="it-IT"/>
              </w:rPr>
            </w:pPr>
          </w:p>
        </w:tc>
        <w:tc>
          <w:tcPr>
            <w:tcW w:w="552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33"/>
        </w:trPr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MARKE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Marca</w:t>
            </w:r>
          </w:p>
        </w:tc>
        <w:tc>
          <w:tcPr>
            <w:tcW w:w="9355" w:type="dxa"/>
            <w:gridSpan w:val="9"/>
            <w:tcBorders>
              <w:top w:val="single" w:sz="1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418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Modello</w:t>
            </w:r>
          </w:p>
        </w:tc>
        <w:tc>
          <w:tcPr>
            <w:tcW w:w="9355" w:type="dxa"/>
            <w:gridSpan w:val="9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418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TYP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Produttore</w:t>
            </w:r>
          </w:p>
        </w:tc>
        <w:tc>
          <w:tcPr>
            <w:tcW w:w="9355" w:type="dxa"/>
            <w:gridSpan w:val="9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418" w:type="dxa"/>
            <w:gridSpan w:val="2"/>
            <w:tcBorders>
              <w:top w:val="single" w:sz="12" w:space="0" w:color="auto"/>
              <w:bottom w:val="dotted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4252" w:type="dxa"/>
            <w:gridSpan w:val="6"/>
            <w:tcBorders>
              <w:top w:val="single" w:sz="12" w:space="0" w:color="auto"/>
              <w:left w:val="nil"/>
              <w:bottom w:val="dotted" w:sz="4" w:space="0" w:color="auto"/>
            </w:tcBorders>
          </w:tcPr>
          <w:p w:rsidR="00FF4058" w:rsidRPr="0095450B" w:rsidRDefault="00FF4058" w:rsidP="00E74E96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ZUSAMMEN MIT DEM ANGEBOT ABZUGEBEN: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6378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Bilder Des Angebotenen Produktes 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Technische Datenblätter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DA CONSEGNARE ASSIEME </w:t>
            </w:r>
            <w:smartTag w:uri="urn:schemas-microsoft-com:office:smarttags" w:element="stockticker">
              <w:r w:rsidRPr="0095450B">
                <w:rPr>
                  <w:rFonts w:ascii="Calibri" w:hAnsi="Calibri" w:cs="Calibri"/>
                  <w:sz w:val="18"/>
                  <w:szCs w:val="18"/>
                  <w:lang w:val="de-DE"/>
                </w:rPr>
                <w:t>ALL</w:t>
              </w:r>
            </w:smartTag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’OFFERTA:</w:t>
            </w:r>
          </w:p>
        </w:tc>
        <w:tc>
          <w:tcPr>
            <w:tcW w:w="6378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Immagini del prodotto offerto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Schede dati tecnici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78" w:type="dxa"/>
            <w:gridSpan w:val="5"/>
            <w:tcBorders>
              <w:top w:val="single" w:sz="12" w:space="0" w:color="auto"/>
              <w:left w:val="nil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65"/>
        </w:trPr>
        <w:tc>
          <w:tcPr>
            <w:tcW w:w="4395" w:type="dxa"/>
            <w:gridSpan w:val="6"/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78" w:type="dxa"/>
            <w:gridSpan w:val="5"/>
            <w:tcBorders>
              <w:left w:val="nil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65"/>
        </w:trPr>
        <w:tc>
          <w:tcPr>
            <w:tcW w:w="10773" w:type="dxa"/>
            <w:gridSpan w:val="11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Der Bieter / L’impresa offerente  </w:t>
            </w:r>
          </w:p>
        </w:tc>
      </w:tr>
      <w:tr w:rsidR="00FF4058" w:rsidRPr="00906AEE">
        <w:trPr>
          <w:trHeight w:val="365"/>
        </w:trPr>
        <w:tc>
          <w:tcPr>
            <w:tcW w:w="10773" w:type="dxa"/>
            <w:gridSpan w:val="11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…………………………………………………………………………………</w:t>
            </w:r>
          </w:p>
        </w:tc>
      </w:tr>
    </w:tbl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9F02FC">
      <w:pPr>
        <w:spacing w:after="200" w:line="276" w:lineRule="auto"/>
      </w:pPr>
      <w:r>
        <w:br w:type="page"/>
      </w:r>
    </w:p>
    <w:tbl>
      <w:tblPr>
        <w:tblW w:w="10773" w:type="dxa"/>
        <w:tblInd w:w="-459" w:type="dxa"/>
        <w:tblLayout w:type="fixed"/>
        <w:tblLook w:val="00A0"/>
      </w:tblPr>
      <w:tblGrid>
        <w:gridCol w:w="1217"/>
        <w:gridCol w:w="265"/>
        <w:gridCol w:w="219"/>
        <w:gridCol w:w="902"/>
        <w:gridCol w:w="941"/>
        <w:gridCol w:w="851"/>
        <w:gridCol w:w="852"/>
        <w:gridCol w:w="282"/>
        <w:gridCol w:w="141"/>
        <w:gridCol w:w="922"/>
        <w:gridCol w:w="1784"/>
        <w:gridCol w:w="2397"/>
      </w:tblGrid>
      <w:tr w:rsidR="00FF4058" w:rsidRPr="002B4D65">
        <w:tc>
          <w:tcPr>
            <w:tcW w:w="12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38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B.01.01.08</w:t>
            </w:r>
          </w:p>
        </w:tc>
        <w:tc>
          <w:tcPr>
            <w:tcW w:w="3989" w:type="dxa"/>
            <w:gridSpan w:val="6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Tisch_rund Durchm. 90cm</w:t>
            </w:r>
          </w:p>
        </w:tc>
        <w:tc>
          <w:tcPr>
            <w:tcW w:w="4181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2B4D65">
        <w:tc>
          <w:tcPr>
            <w:tcW w:w="12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89" w:type="dxa"/>
            <w:gridSpan w:val="6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tavolo_rotondo diam. 90 cm</w:t>
            </w:r>
          </w:p>
        </w:tc>
        <w:tc>
          <w:tcPr>
            <w:tcW w:w="4181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E83416"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tcBorders>
              <w:top w:val="single" w:sz="12" w:space="0" w:color="auto"/>
              <w:left w:val="nil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8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8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2B4D65">
        <w:tc>
          <w:tcPr>
            <w:tcW w:w="5247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Ausschreibungstext:</w:t>
            </w:r>
          </w:p>
        </w:tc>
        <w:tc>
          <w:tcPr>
            <w:tcW w:w="5526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Voce di capitolato:</w:t>
            </w:r>
          </w:p>
        </w:tc>
      </w:tr>
      <w:tr w:rsidR="00FF4058" w:rsidRPr="002B4D65">
        <w:tc>
          <w:tcPr>
            <w:tcW w:w="5247" w:type="dxa"/>
            <w:gridSpan w:val="7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  <w:t>Lieferung und Verteilung von rundem Tisch, Durchmesser 90 cm.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Beschreibung: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Gestell: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gekreuztes Gestell aus Buche massiv gebeizt, mit Wasserlack, lösungsmittelarm, UV-gehärtet; Füße gerundet und konisch nach unten zulaufend; mit Kunststoff-, Metall- oder Filzgleitern geeigent für den jeweligen Bodenbelag und nach Angaben der BL; gerundete Zarge durch Dübel und Verbindungsbolzen mit Epoxydharz hochfest verklebt.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Platte: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aus 3-Schichtfeinspanplatte, Stärke 21 mm, Schichtstoff HPL, mit ASB Kanten 2 mm.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Maße: Durchmesser 900mm, Höhe ca. 750 mm, abhängig von Gleitern.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Farbe nach Wahl der BL.</w:t>
            </w:r>
          </w:p>
        </w:tc>
        <w:tc>
          <w:tcPr>
            <w:tcW w:w="5526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</w:rPr>
              <w:t>Fornitura e distribuzione di tavolo rotondo, diametro 90 cm.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Descrizione: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struttura: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struttura incrociata in legno massello di faggio verniciato, con vernicie all’acqua, povero di solventi, indurito con raggi UV; gambe arrotondate e a forma conica (diminuzione di sezione verso il basso), con piedini in plastica, metallo o feltro adatto ai diversi tipi di  pavimentazione e secondo indicazioni della DL; telaio arrotondato con incollaggio ultra-resistente con resina epossidica e con l’ausilio di tasselli e viti di collegamento.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piano: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in pannello truciolare a 3 strati, spessore 21 mm, finitura in HPL, con bordi in ABS 2 mm.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Dimensioni: diametro 900 mm, altezza ca. 750 mm, a seconda dei piedini.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Colore a scelta della DL.</w:t>
            </w:r>
          </w:p>
        </w:tc>
      </w:tr>
      <w:tr w:rsidR="00FF4058" w:rsidRPr="002B4D65">
        <w:tc>
          <w:tcPr>
            <w:tcW w:w="1482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832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3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883D1D">
        <w:trPr>
          <w:trHeight w:val="333"/>
        </w:trPr>
        <w:tc>
          <w:tcPr>
            <w:tcW w:w="10773" w:type="dxa"/>
            <w:gridSpan w:val="12"/>
            <w:tcBorders>
              <w:top w:val="nil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WESENTLICHE VORAUSSETZUNGEN WELCHE EINZUHALTEN SIND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Requisiti essenziali da rispettare</w:t>
            </w:r>
          </w:p>
        </w:tc>
      </w:tr>
      <w:tr w:rsidR="00FF4058" w:rsidRPr="00883D1D">
        <w:trPr>
          <w:trHeight w:val="97"/>
        </w:trPr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8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167F0E">
            <w:pPr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</w:tr>
      <w:tr w:rsidR="00FF4058" w:rsidRPr="00883D1D">
        <w:trPr>
          <w:trHeight w:val="333"/>
        </w:trPr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8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167F0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WESENTLICHE VORAUSSETZUNGEN</w:t>
            </w:r>
          </w:p>
          <w:p w:rsidR="00FF4058" w:rsidRPr="0095450B" w:rsidRDefault="00FF4058" w:rsidP="00167F0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Requisiti essenziali</w:t>
            </w:r>
          </w:p>
        </w:tc>
        <w:tc>
          <w:tcPr>
            <w:tcW w:w="5244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VON DER FIRMA ANGEBOTENE EINGENSCHAFT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Caratteristiche offerte dalla ditta</w:t>
            </w:r>
          </w:p>
        </w:tc>
      </w:tr>
      <w:tr w:rsidR="00FF4058" w:rsidRPr="00906AEE">
        <w:trPr>
          <w:trHeight w:val="333"/>
        </w:trPr>
        <w:tc>
          <w:tcPr>
            <w:tcW w:w="1701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882682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GESTELL/FÜßE</w:t>
            </w:r>
          </w:p>
          <w:p w:rsidR="00FF4058" w:rsidRPr="0095450B" w:rsidRDefault="00FF4058" w:rsidP="00882682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Struttura/Gambe</w:t>
            </w:r>
          </w:p>
        </w:tc>
        <w:tc>
          <w:tcPr>
            <w:tcW w:w="38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167F0E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GESTELL AUS MASSIVHOLZ BUCHE-NATUR MIT LACKIERUNG</w:t>
            </w:r>
          </w:p>
          <w:p w:rsidR="00FF4058" w:rsidRPr="0095450B" w:rsidRDefault="00FF4058" w:rsidP="00167F0E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Struttura in legno massello di faggio verniciato al naturale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882682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701" w:type="dxa"/>
            <w:gridSpan w:val="3"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:rsidR="00FF4058" w:rsidRPr="0095450B" w:rsidRDefault="00FF4058" w:rsidP="00882682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882682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BODENGLEITER AUS KUNSTSTOFF</w:t>
            </w:r>
          </w:p>
          <w:p w:rsidR="00FF4058" w:rsidRPr="0095450B" w:rsidRDefault="00FF4058" w:rsidP="00882682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Piedini in plastica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882682">
            <w:pPr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701" w:type="dxa"/>
            <w:gridSpan w:val="3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PLATTE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piano</w:t>
            </w:r>
          </w:p>
        </w:tc>
        <w:tc>
          <w:tcPr>
            <w:tcW w:w="38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167F0E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OBERFLÄCHENBESCHICHTUNG DER ARBEITSPLATTE AUS HPL</w:t>
            </w:r>
          </w:p>
          <w:p w:rsidR="00FF4058" w:rsidRPr="0095450B" w:rsidRDefault="00FF4058" w:rsidP="00167F0E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Finitura piano di lavoro in HPL 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D152C3">
        <w:trPr>
          <w:trHeight w:val="333"/>
        </w:trPr>
        <w:tc>
          <w:tcPr>
            <w:tcW w:w="1701" w:type="dxa"/>
            <w:gridSpan w:val="3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167F0E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SEITENKANTEN AUS ABS 2 mm</w:t>
            </w:r>
          </w:p>
          <w:p w:rsidR="00FF4058" w:rsidRPr="0095450B" w:rsidRDefault="00FF4058" w:rsidP="00167F0E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Bordi in ABS 2 mm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567D56">
        <w:trPr>
          <w:trHeight w:val="333"/>
        </w:trPr>
        <w:tc>
          <w:tcPr>
            <w:tcW w:w="1701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8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167F0E">
            <w:pPr>
              <w:pStyle w:val="NoSpacing"/>
            </w:pPr>
          </w:p>
        </w:tc>
        <w:tc>
          <w:tcPr>
            <w:tcW w:w="524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</w:tr>
      <w:tr w:rsidR="00FF4058" w:rsidRPr="00567D56">
        <w:trPr>
          <w:trHeight w:val="333"/>
        </w:trPr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MARKE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Marca</w:t>
            </w:r>
          </w:p>
        </w:tc>
        <w:tc>
          <w:tcPr>
            <w:tcW w:w="9072" w:type="dxa"/>
            <w:gridSpan w:val="9"/>
            <w:tcBorders>
              <w:top w:val="single" w:sz="1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567D56">
        <w:trPr>
          <w:trHeight w:val="333"/>
        </w:trPr>
        <w:tc>
          <w:tcPr>
            <w:tcW w:w="1701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Modello</w:t>
            </w:r>
          </w:p>
        </w:tc>
        <w:tc>
          <w:tcPr>
            <w:tcW w:w="9072" w:type="dxa"/>
            <w:gridSpan w:val="9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567D56">
        <w:trPr>
          <w:trHeight w:val="333"/>
        </w:trPr>
        <w:tc>
          <w:tcPr>
            <w:tcW w:w="1701" w:type="dxa"/>
            <w:gridSpan w:val="3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TYP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Produttore</w:t>
            </w:r>
          </w:p>
        </w:tc>
        <w:tc>
          <w:tcPr>
            <w:tcW w:w="9072" w:type="dxa"/>
            <w:gridSpan w:val="9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567D56">
        <w:trPr>
          <w:trHeight w:val="333"/>
        </w:trPr>
        <w:tc>
          <w:tcPr>
            <w:tcW w:w="1701" w:type="dxa"/>
            <w:gridSpan w:val="3"/>
            <w:tcBorders>
              <w:top w:val="single" w:sz="12" w:space="0" w:color="auto"/>
              <w:bottom w:val="dotted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969" w:type="dxa"/>
            <w:gridSpan w:val="6"/>
            <w:tcBorders>
              <w:top w:val="single" w:sz="12" w:space="0" w:color="auto"/>
              <w:left w:val="nil"/>
              <w:bottom w:val="dotted" w:sz="4" w:space="0" w:color="auto"/>
            </w:tcBorders>
          </w:tcPr>
          <w:p w:rsidR="00FF4058" w:rsidRPr="0095450B" w:rsidRDefault="00FF4058" w:rsidP="00167F0E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ZUSAMMEN MIT DEM ANGEBOT ABZUGEBEN: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6378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Bilder Des Angebotenen Produktes 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Technische Datenblätter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DA CONSEGNARE ASSIEME ALL’OFFERTA:</w:t>
            </w:r>
          </w:p>
        </w:tc>
        <w:tc>
          <w:tcPr>
            <w:tcW w:w="6378" w:type="dxa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Immagini del prodotto offerto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Schede dati tecnici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78" w:type="dxa"/>
            <w:gridSpan w:val="6"/>
            <w:tcBorders>
              <w:top w:val="single" w:sz="12" w:space="0" w:color="auto"/>
              <w:left w:val="nil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65"/>
        </w:trPr>
        <w:tc>
          <w:tcPr>
            <w:tcW w:w="10773" w:type="dxa"/>
            <w:gridSpan w:val="12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Der Bieter / L’impresa offerente  </w:t>
            </w:r>
          </w:p>
        </w:tc>
      </w:tr>
      <w:tr w:rsidR="00FF4058" w:rsidRPr="00906AEE">
        <w:trPr>
          <w:trHeight w:val="365"/>
        </w:trPr>
        <w:tc>
          <w:tcPr>
            <w:tcW w:w="10773" w:type="dxa"/>
            <w:gridSpan w:val="12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…………………………………………………………………………………</w:t>
            </w:r>
          </w:p>
        </w:tc>
      </w:tr>
    </w:tbl>
    <w:p w:rsidR="00FF4058" w:rsidRDefault="00FF4058" w:rsidP="00B27D39">
      <w:pPr>
        <w:spacing w:after="200" w:line="276" w:lineRule="auto"/>
      </w:pPr>
    </w:p>
    <w:p w:rsidR="00FF4058" w:rsidRDefault="00FF4058" w:rsidP="00B27D39">
      <w:pPr>
        <w:spacing w:after="200" w:line="276" w:lineRule="auto"/>
      </w:pPr>
      <w:r>
        <w:br w:type="page"/>
      </w:r>
    </w:p>
    <w:tbl>
      <w:tblPr>
        <w:tblW w:w="10773" w:type="dxa"/>
        <w:tblInd w:w="-459" w:type="dxa"/>
        <w:tblLayout w:type="fixed"/>
        <w:tblLook w:val="00A0"/>
      </w:tblPr>
      <w:tblGrid>
        <w:gridCol w:w="1217"/>
        <w:gridCol w:w="59"/>
        <w:gridCol w:w="206"/>
        <w:gridCol w:w="1121"/>
        <w:gridCol w:w="941"/>
        <w:gridCol w:w="851"/>
        <w:gridCol w:w="852"/>
        <w:gridCol w:w="423"/>
        <w:gridCol w:w="922"/>
        <w:gridCol w:w="1784"/>
        <w:gridCol w:w="2397"/>
      </w:tblGrid>
      <w:tr w:rsidR="00FF4058" w:rsidRPr="002B4D65">
        <w:tc>
          <w:tcPr>
            <w:tcW w:w="12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38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B.01.02.01</w:t>
            </w:r>
          </w:p>
        </w:tc>
        <w:tc>
          <w:tcPr>
            <w:tcW w:w="3989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Schreibtisch_ 200x90 cm</w:t>
            </w:r>
          </w:p>
        </w:tc>
        <w:tc>
          <w:tcPr>
            <w:tcW w:w="4181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2B4D65">
        <w:tc>
          <w:tcPr>
            <w:tcW w:w="12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89" w:type="dxa"/>
            <w:gridSpan w:val="5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scrivania_ 200x90 cm</w:t>
            </w:r>
          </w:p>
        </w:tc>
        <w:tc>
          <w:tcPr>
            <w:tcW w:w="4181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E83416"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tcBorders>
              <w:top w:val="single" w:sz="12" w:space="0" w:color="auto"/>
              <w:left w:val="nil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89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8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2B4D65">
        <w:tc>
          <w:tcPr>
            <w:tcW w:w="5247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Ausschreibungstext:</w:t>
            </w:r>
          </w:p>
        </w:tc>
        <w:tc>
          <w:tcPr>
            <w:tcW w:w="5526" w:type="dxa"/>
            <w:gridSpan w:val="4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Voce di capitolato:</w:t>
            </w:r>
          </w:p>
        </w:tc>
      </w:tr>
      <w:tr w:rsidR="00FF4058" w:rsidRPr="002B4D65">
        <w:tc>
          <w:tcPr>
            <w:tcW w:w="5247" w:type="dxa"/>
            <w:gridSpan w:val="7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  <w:t>Lieferung und Verteilung von Schreibtisch, 200x90 cm, mit Kabelauslässen, Kabelträger-Känalen, PC-Halterung und modesty panel.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Beschreibung: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  <w:t>Siehe Vorbemerkungen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Bestehend aus: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- n.1 Platte mit Größe 200x90 cm;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- n.2 Fußgestellen mit geraden und höhenregulierbaren (62-82 mm) Beinen;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Zubehör: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- 2 Kabelauslässe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- 1 Kabelträger-Kanal ca. Länge 1580 mm (im Verhältnis mit der Länge der Tischplatte) aus gebogenem Metallblech;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- 1 PC-Halterung;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- 1 „modesty panel“ (Maße angepasst an die Größe des Tisches).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Maße: ca. 2000x9000 mm (lxb), Höhe 62-82 cm.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Farben nach Wahl der BL.</w:t>
            </w:r>
          </w:p>
        </w:tc>
        <w:tc>
          <w:tcPr>
            <w:tcW w:w="5526" w:type="dxa"/>
            <w:gridSpan w:val="4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</w:rPr>
              <w:t>Fornitura e distribuzione di scrivania, 200x90 cm, completa di passacavi, canale portacavi, porta CPU e modesty panel.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Descrizione: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</w:rPr>
              <w:t>Vedi premesse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Composta da: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- n. 1 piano delle dimensioni di 200x90 cm;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- n. 2 gambe con piedi dritti e ragolabili in altezza (62-82 cm);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Accessori: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- n. 2 passacavi;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- n. 1 canale portacavi lunghezza ca. 1580 mm (in base alla lunghezza del piano di lavoro) in lamiera metallica piegata;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- n.1 porta CPU;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- n.1 "modesty panel" (dimensione adeguata alla dimensione del tavolo).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Dimensioni: ca. 2000x900 mm (luxla), altezza 62-82 cm.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Colori a scelta della DL.</w:t>
            </w:r>
          </w:p>
        </w:tc>
      </w:tr>
      <w:tr w:rsidR="00FF4058" w:rsidRPr="002B4D65">
        <w:tc>
          <w:tcPr>
            <w:tcW w:w="1482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6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832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3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883D1D">
        <w:trPr>
          <w:trHeight w:val="333"/>
        </w:trPr>
        <w:tc>
          <w:tcPr>
            <w:tcW w:w="10773" w:type="dxa"/>
            <w:gridSpan w:val="11"/>
            <w:tcBorders>
              <w:top w:val="nil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WESENTLICHE VORAUSSETZUNGEN WELCHE EINZUHALTEN SIND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Requisiti essenziali da rispettare</w:t>
            </w:r>
          </w:p>
        </w:tc>
      </w:tr>
      <w:tr w:rsidR="00FF4058" w:rsidRPr="00883D1D">
        <w:trPr>
          <w:trHeight w:val="97"/>
        </w:trPr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439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</w:p>
        </w:tc>
        <w:tc>
          <w:tcPr>
            <w:tcW w:w="510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</w:tr>
      <w:tr w:rsidR="00FF4058" w:rsidRPr="00883D1D">
        <w:trPr>
          <w:trHeight w:val="333"/>
        </w:trPr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4394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WESENTLICHE VORAUSSETZUNGEN</w:t>
            </w:r>
          </w:p>
          <w:p w:rsidR="00FF4058" w:rsidRPr="0095450B" w:rsidRDefault="00FF4058" w:rsidP="00B27D3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Requisiti essenziali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VON DER FIRMA ANGEBOTENE EINGENSCHAFT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Caratteristiche offerte dalla ditta</w:t>
            </w:r>
          </w:p>
        </w:tc>
      </w:tr>
      <w:tr w:rsidR="00FF4058" w:rsidRPr="00E24DEF">
        <w:trPr>
          <w:trHeight w:val="333"/>
        </w:trPr>
        <w:tc>
          <w:tcPr>
            <w:tcW w:w="1276" w:type="dxa"/>
            <w:gridSpan w:val="2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PLATTE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piano</w:t>
            </w:r>
          </w:p>
        </w:tc>
        <w:tc>
          <w:tcPr>
            <w:tcW w:w="439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STÄRKE DER</w:t>
            </w:r>
            <w:r>
              <w:rPr>
                <w:rFonts w:ascii="Calibri" w:hAnsi="Calibri" w:cs="Calibri"/>
                <w:sz w:val="18"/>
                <w:szCs w:val="18"/>
                <w:lang w:val="de-DE"/>
              </w:rPr>
              <w:t xml:space="preserve"> ARBEITSPLATTE 30 mm  (+/- 10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%)</w:t>
            </w:r>
          </w:p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>
              <w:rPr>
                <w:rFonts w:ascii="Calibri" w:hAnsi="Calibri" w:cs="Calibri"/>
                <w:sz w:val="18"/>
                <w:szCs w:val="18"/>
                <w:lang w:val="de-DE"/>
              </w:rPr>
              <w:t>Spessore piano 30 mm  (+/- 10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%)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276" w:type="dxa"/>
            <w:gridSpan w:val="2"/>
            <w:tcBorders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439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OBERFLÄCHE MIT MELAMINHARZBESCHICHTUNG</w:t>
            </w:r>
          </w:p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Superficie nobilitata in melaminico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276" w:type="dxa"/>
            <w:gridSpan w:val="2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SEITENKANTEN AUS ABS </w:t>
            </w:r>
          </w:p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Bordi in ABS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304483">
        <w:trPr>
          <w:trHeight w:val="333"/>
        </w:trPr>
        <w:tc>
          <w:tcPr>
            <w:tcW w:w="1276" w:type="dxa"/>
            <w:gridSpan w:val="2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TISCHFÜSSE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Gambe</w:t>
            </w:r>
          </w:p>
        </w:tc>
        <w:tc>
          <w:tcPr>
            <w:tcW w:w="439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FUSSGESTELL AUS 2 SATTELFÜSSEN AUS STAHL MIT EINEM RECHTECKIG</w:t>
            </w:r>
            <w:r>
              <w:rPr>
                <w:rFonts w:ascii="Calibri" w:hAnsi="Calibri" w:cs="Calibri"/>
                <w:sz w:val="18"/>
                <w:szCs w:val="18"/>
                <w:lang w:val="de-DE"/>
              </w:rPr>
              <w:t>EM QUERSCHNITT 70 X 30 MM (+/- 10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%)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Struttura con 2 gambe a cavalletto  in acciaio a sezion</w:t>
            </w:r>
            <w:r>
              <w:rPr>
                <w:rFonts w:ascii="Calibri" w:hAnsi="Calibri" w:cs="Calibri"/>
                <w:sz w:val="18"/>
                <w:szCs w:val="18"/>
              </w:rPr>
              <w:t>e rettangolare mm 70 x 30 (+/- 10</w:t>
            </w:r>
            <w:r w:rsidRPr="0095450B">
              <w:rPr>
                <w:rFonts w:ascii="Calibri" w:hAnsi="Calibri" w:cs="Calibri"/>
                <w:sz w:val="18"/>
                <w:szCs w:val="18"/>
              </w:rPr>
              <w:t>%)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180B12">
        <w:trPr>
          <w:trHeight w:val="537"/>
        </w:trPr>
        <w:tc>
          <w:tcPr>
            <w:tcW w:w="1276" w:type="dxa"/>
            <w:gridSpan w:val="2"/>
            <w:tcBorders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HÖHENVERSTELLBAR VON MIN. 62 BIS 82 cm 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Regolazione in altezza da minimo 62 a 82 cm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276" w:type="dxa"/>
            <w:gridSpan w:val="2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BODENGLEITER AUS TRANSLUZENTEM PROPYLEN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Piedini in polipropilene traslucido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276" w:type="dxa"/>
            <w:gridSpan w:val="2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ZUBEHÖR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accessori</w:t>
            </w:r>
          </w:p>
        </w:tc>
        <w:tc>
          <w:tcPr>
            <w:tcW w:w="439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KABELKORB ODER WANNE MIT ZWEISEITIGER ÖFFNUNGSMÖGLICHKEIT</w:t>
            </w:r>
          </w:p>
          <w:p w:rsidR="00FF4058" w:rsidRPr="0095450B" w:rsidRDefault="00FF4058" w:rsidP="000B3850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Canale Portacavi con doppio verso di apertura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B27D39">
        <w:trPr>
          <w:trHeight w:val="333"/>
        </w:trPr>
        <w:tc>
          <w:tcPr>
            <w:tcW w:w="1276" w:type="dxa"/>
            <w:gridSpan w:val="2"/>
            <w:tcBorders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KABELDURCHLASS AUS ELOXIERTEM ALUMINIUM</w:t>
            </w:r>
          </w:p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Passacavi in alluminio anodizzato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B27D39">
        <w:trPr>
          <w:trHeight w:val="333"/>
        </w:trPr>
        <w:tc>
          <w:tcPr>
            <w:tcW w:w="1276" w:type="dxa"/>
            <w:gridSpan w:val="2"/>
            <w:tcBorders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PC-HALTER AUS METALBLECH</w:t>
            </w:r>
          </w:p>
          <w:p w:rsidR="00FF4058" w:rsidRPr="0095450B" w:rsidRDefault="00FF4058" w:rsidP="00B27D39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Porta CPU in lamiera metallica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276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9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B27D39">
            <w:pPr>
              <w:pStyle w:val="NoSpacing"/>
              <w:rPr>
                <w:sz w:val="18"/>
                <w:szCs w:val="18"/>
                <w:lang w:val="it-IT"/>
              </w:rPr>
            </w:pPr>
          </w:p>
          <w:p w:rsidR="00FF4058" w:rsidRPr="0095450B" w:rsidRDefault="00FF4058" w:rsidP="00B27D39">
            <w:pPr>
              <w:pStyle w:val="NoSpacing"/>
              <w:rPr>
                <w:sz w:val="18"/>
                <w:szCs w:val="18"/>
                <w:lang w:val="it-IT"/>
              </w:rPr>
            </w:pPr>
          </w:p>
          <w:p w:rsidR="00FF4058" w:rsidRPr="0095450B" w:rsidRDefault="00FF4058" w:rsidP="00B27D39">
            <w:pPr>
              <w:pStyle w:val="NoSpacing"/>
              <w:rPr>
                <w:sz w:val="18"/>
                <w:szCs w:val="18"/>
                <w:lang w:val="it-IT"/>
              </w:rPr>
            </w:pPr>
          </w:p>
          <w:p w:rsidR="00FF4058" w:rsidRPr="0095450B" w:rsidRDefault="00FF4058" w:rsidP="00B27D39">
            <w:pPr>
              <w:pStyle w:val="NoSpacing"/>
              <w:rPr>
                <w:sz w:val="18"/>
                <w:szCs w:val="18"/>
                <w:lang w:val="it-IT"/>
              </w:rPr>
            </w:pPr>
          </w:p>
          <w:p w:rsidR="00FF4058" w:rsidRPr="0095450B" w:rsidRDefault="00FF4058" w:rsidP="00B27D39">
            <w:pPr>
              <w:pStyle w:val="NoSpacing"/>
              <w:rPr>
                <w:sz w:val="18"/>
                <w:szCs w:val="18"/>
                <w:lang w:val="it-IT"/>
              </w:rPr>
            </w:pPr>
          </w:p>
          <w:p w:rsidR="00FF4058" w:rsidRPr="0095450B" w:rsidRDefault="00FF4058" w:rsidP="00B27D39">
            <w:pPr>
              <w:pStyle w:val="NoSpacing"/>
              <w:rPr>
                <w:sz w:val="18"/>
                <w:szCs w:val="18"/>
                <w:lang w:val="it-IT"/>
              </w:rPr>
            </w:pPr>
          </w:p>
        </w:tc>
        <w:tc>
          <w:tcPr>
            <w:tcW w:w="510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33"/>
        </w:trPr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MARKE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Marca</w:t>
            </w:r>
          </w:p>
        </w:tc>
        <w:tc>
          <w:tcPr>
            <w:tcW w:w="9497" w:type="dxa"/>
            <w:gridSpan w:val="9"/>
            <w:tcBorders>
              <w:top w:val="single" w:sz="1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27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Modello</w:t>
            </w:r>
          </w:p>
        </w:tc>
        <w:tc>
          <w:tcPr>
            <w:tcW w:w="9497" w:type="dxa"/>
            <w:gridSpan w:val="9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276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TYP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Produttore</w:t>
            </w:r>
          </w:p>
        </w:tc>
        <w:tc>
          <w:tcPr>
            <w:tcW w:w="9497" w:type="dxa"/>
            <w:gridSpan w:val="9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276" w:type="dxa"/>
            <w:gridSpan w:val="2"/>
            <w:tcBorders>
              <w:top w:val="single" w:sz="12" w:space="0" w:color="auto"/>
              <w:bottom w:val="dotted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4394" w:type="dxa"/>
            <w:gridSpan w:val="6"/>
            <w:tcBorders>
              <w:top w:val="single" w:sz="12" w:space="0" w:color="auto"/>
              <w:left w:val="nil"/>
              <w:bottom w:val="dotted" w:sz="4" w:space="0" w:color="auto"/>
            </w:tcBorders>
          </w:tcPr>
          <w:p w:rsidR="00FF4058" w:rsidRPr="0095450B" w:rsidRDefault="00FF4058" w:rsidP="00B27D39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510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ZUSAMMEN MIT DEM ANGEBOT ABZUGEBEN: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6378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Bilder Des Angebotenen Produktes 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Technische Datenblätter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DA CONSEGNARE ASSIEME ALL’OFFERTA:</w:t>
            </w:r>
          </w:p>
        </w:tc>
        <w:tc>
          <w:tcPr>
            <w:tcW w:w="6378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Immagini del prodotto offerto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Schede dati tecnici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78" w:type="dxa"/>
            <w:gridSpan w:val="5"/>
            <w:tcBorders>
              <w:top w:val="single" w:sz="12" w:space="0" w:color="auto"/>
              <w:left w:val="nil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65"/>
        </w:trPr>
        <w:tc>
          <w:tcPr>
            <w:tcW w:w="4395" w:type="dxa"/>
            <w:gridSpan w:val="6"/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78" w:type="dxa"/>
            <w:gridSpan w:val="5"/>
            <w:tcBorders>
              <w:left w:val="nil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65"/>
        </w:trPr>
        <w:tc>
          <w:tcPr>
            <w:tcW w:w="10773" w:type="dxa"/>
            <w:gridSpan w:val="11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Der Bieter / L’impresa offerente  </w:t>
            </w:r>
          </w:p>
        </w:tc>
      </w:tr>
      <w:tr w:rsidR="00FF4058" w:rsidRPr="00906AEE">
        <w:trPr>
          <w:trHeight w:val="365"/>
        </w:trPr>
        <w:tc>
          <w:tcPr>
            <w:tcW w:w="10773" w:type="dxa"/>
            <w:gridSpan w:val="11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…………………………………………………………………………………</w:t>
            </w:r>
          </w:p>
        </w:tc>
      </w:tr>
    </w:tbl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D241DC">
      <w:pPr>
        <w:pStyle w:val="ListParagraph"/>
      </w:pPr>
    </w:p>
    <w:p w:rsidR="00FF4058" w:rsidRDefault="00FF4058" w:rsidP="00B27D39"/>
    <w:p w:rsidR="00FF4058" w:rsidRDefault="00FF4058" w:rsidP="00B27D39"/>
    <w:p w:rsidR="00FF4058" w:rsidRDefault="00FF4058" w:rsidP="00B27D39"/>
    <w:p w:rsidR="00FF4058" w:rsidRDefault="00FF4058" w:rsidP="009F02FC">
      <w:pPr>
        <w:spacing w:after="200" w:line="276" w:lineRule="auto"/>
      </w:pPr>
      <w:r>
        <w:br w:type="page"/>
      </w:r>
    </w:p>
    <w:tbl>
      <w:tblPr>
        <w:tblW w:w="0" w:type="auto"/>
        <w:tblInd w:w="-459" w:type="dxa"/>
        <w:tblLayout w:type="fixed"/>
        <w:tblLook w:val="00A0"/>
      </w:tblPr>
      <w:tblGrid>
        <w:gridCol w:w="1217"/>
        <w:gridCol w:w="265"/>
        <w:gridCol w:w="361"/>
        <w:gridCol w:w="760"/>
        <w:gridCol w:w="941"/>
        <w:gridCol w:w="851"/>
        <w:gridCol w:w="852"/>
        <w:gridCol w:w="423"/>
        <w:gridCol w:w="922"/>
        <w:gridCol w:w="1784"/>
        <w:gridCol w:w="1659"/>
      </w:tblGrid>
      <w:tr w:rsidR="00FF4058" w:rsidRPr="002B4D65">
        <w:tc>
          <w:tcPr>
            <w:tcW w:w="12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138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B.02.01.01</w:t>
            </w:r>
          </w:p>
        </w:tc>
        <w:tc>
          <w:tcPr>
            <w:tcW w:w="3989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Stuhl_stapelbar</w:t>
            </w:r>
          </w:p>
        </w:tc>
        <w:tc>
          <w:tcPr>
            <w:tcW w:w="3443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2B4D65">
        <w:tc>
          <w:tcPr>
            <w:tcW w:w="12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89" w:type="dxa"/>
            <w:gridSpan w:val="5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Sedia_ impilabile</w:t>
            </w:r>
          </w:p>
        </w:tc>
        <w:tc>
          <w:tcPr>
            <w:tcW w:w="3443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E83416"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tcBorders>
              <w:top w:val="single" w:sz="12" w:space="0" w:color="auto"/>
              <w:left w:val="nil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89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4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2B4D65">
        <w:tc>
          <w:tcPr>
            <w:tcW w:w="5247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Ausschreibungstext:</w:t>
            </w:r>
          </w:p>
        </w:tc>
        <w:tc>
          <w:tcPr>
            <w:tcW w:w="4788" w:type="dxa"/>
            <w:gridSpan w:val="4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Voce di capitolato:</w:t>
            </w:r>
          </w:p>
        </w:tc>
      </w:tr>
      <w:tr w:rsidR="00FF4058" w:rsidRPr="002B4D65">
        <w:tc>
          <w:tcPr>
            <w:tcW w:w="5247" w:type="dxa"/>
            <w:gridSpan w:val="7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Lieferung und Verteilung von stapelbarem Stuhl.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Beschreibung: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Gestell: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mit 2 Fußbügeln mit je 2 Beinen und zweilagig verleimtem Verbindungselement, aus Massivholz Buche; Fussbügel mittels Minizinken verbunden, bündig eingefrästes Metallelement für zusätzliche Verstärkung; vertikal stapelbar mit geringer stapelhöhe durch Beingeometrie (max. 9,5 cm), raumhohes stapel möglich; mit Kunststoff-, Metall- oder Filzgleitern geeigent für den jeweligen Bodenbelag und nach Angaben der BL;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Sitzschale: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aus Formsperrholz, elastisch, mit offenporiger Farblackierung, mit Esche-Deckfurnier; horizontaler Griffschlitz im unteren Bereich der Rückenlehne für einfache und bequeme Handhabung sowie besseren Sitzkomfort durch federnden Rücken; mittels eingefrästem Verbindungsprofil am Gestell angeleimt;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Holzoberfläche aller Teile: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farblose Endlackierung mit hochwertigem Polyurethanlack, schwer entflammbar, chemisch beständig, abriebsfest, kratzfest.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Maße: ca. 535x530x800 mm (bxtxh), Sitzhöhe ca. 460 mm, geringes Gewicht: ca. 5 kg.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Farbe nach Wahl der BL.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Die BL haltet sich das Recht vor auch mehrere Farben im Inneren eines Möbels auswählen zu können.</w:t>
            </w:r>
          </w:p>
        </w:tc>
        <w:tc>
          <w:tcPr>
            <w:tcW w:w="4788" w:type="dxa"/>
            <w:gridSpan w:val="4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Fornitura e distribuzione di sedia impilabile.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Descrizione: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struttura: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con due staffe ciascuna con due gambe e elemento di collegamento , in legno massiccio di faggio; staffe collegate con piccolo denti, elementi in metallo inserito a filo tramite fresatura per rinforzo aggiuntivo; impilabile verticalmente con altezza di impilatura ridotta grazie a geometria delle gambe (max. 9,5 cm), impilabili a altezza ambiente;con piedini in plastica, metallo o feltro adatto ai diversi tipi di  pavimentazione e secondo indicazioni della DL;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scocca seduta: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in legno multistrato modellato, elastica, con verniciatura colorata a pori aperti, con impiallacciatura finale in legno di frassino; foro orizzontale per impugnatura lungo la base dello schienale per manipolazione facile e comoda e comfort migliore grazie a schienale molleggiato; incollato a struttura tramite profilo di collegamento inserito tramite fresatura;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superficie legno di tutte le parti: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verniciatura finale trasparente con vernicie di poliuretano di alta qualitá, difficilemente infiammabile, resistente a sostanze chimiche, resistente a sfregamento e graffi.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Dimensioni: ca. 535x530x800 mm (laxpxh), altezza seduta ca. 460 mm, peso ridotto: ca. 5 kg.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Colore a scelta della DL, la DL si riserva inoltre il diritto di scegliere piú colori all´interno della stessa fornitura.</w:t>
            </w:r>
          </w:p>
        </w:tc>
      </w:tr>
      <w:tr w:rsidR="00FF4058" w:rsidRPr="002B4D65">
        <w:tc>
          <w:tcPr>
            <w:tcW w:w="1482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832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883D1D">
        <w:trPr>
          <w:trHeight w:val="333"/>
        </w:trPr>
        <w:tc>
          <w:tcPr>
            <w:tcW w:w="10035" w:type="dxa"/>
            <w:gridSpan w:val="11"/>
            <w:tcBorders>
              <w:top w:val="nil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WESENTLICHE VORAUSSETZUNGEN WELCHE EINZUHALTEN SIND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Requisiti essenziali da rispettare</w:t>
            </w:r>
          </w:p>
        </w:tc>
      </w:tr>
      <w:tr w:rsidR="00FF4058" w:rsidRPr="00883D1D">
        <w:trPr>
          <w:trHeight w:val="97"/>
        </w:trPr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7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</w:p>
        </w:tc>
        <w:tc>
          <w:tcPr>
            <w:tcW w:w="436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</w:tr>
      <w:tr w:rsidR="00FF4058" w:rsidRPr="00883D1D">
        <w:trPr>
          <w:trHeight w:val="333"/>
        </w:trPr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7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B27D3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WESENTLICHE VORAUSSETZUNGEN</w:t>
            </w:r>
          </w:p>
          <w:p w:rsidR="00FF4058" w:rsidRPr="0095450B" w:rsidRDefault="00FF4058" w:rsidP="00B27D39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Requisiti essenziali</w:t>
            </w:r>
          </w:p>
        </w:tc>
        <w:tc>
          <w:tcPr>
            <w:tcW w:w="4365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VON DER FIRMA ANGEBOTENE EINGENSCHAFT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Caratteristiche offerte dalla ditta</w:t>
            </w:r>
          </w:p>
        </w:tc>
      </w:tr>
      <w:tr w:rsidR="00FF4058" w:rsidRPr="00E24DEF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MASSSE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Dimensioni</w:t>
            </w:r>
          </w:p>
        </w:tc>
        <w:tc>
          <w:tcPr>
            <w:tcW w:w="382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</w:t>
            </w:r>
            <w:r>
              <w:rPr>
                <w:rFonts w:ascii="Calibri" w:hAnsi="Calibri" w:cs="Calibri"/>
                <w:sz w:val="18"/>
                <w:szCs w:val="18"/>
                <w:lang w:val="de-DE"/>
              </w:rPr>
              <w:t xml:space="preserve"> 535 x T 530 x 460/800 mm (+/- 10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%)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L</w:t>
            </w:r>
            <w:r>
              <w:rPr>
                <w:rFonts w:ascii="Calibri" w:hAnsi="Calibri" w:cs="Calibri"/>
                <w:sz w:val="18"/>
                <w:szCs w:val="18"/>
                <w:lang w:val="de-DE"/>
              </w:rPr>
              <w:t xml:space="preserve"> 535 x P 530 x 460/800 mm (+/- 10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%)</w:t>
            </w:r>
          </w:p>
        </w:tc>
        <w:tc>
          <w:tcPr>
            <w:tcW w:w="436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53126D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GEWICHT 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Peso </w:t>
            </w:r>
          </w:p>
        </w:tc>
        <w:tc>
          <w:tcPr>
            <w:tcW w:w="382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max. 5 kg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max. 5 kg</w:t>
            </w:r>
          </w:p>
        </w:tc>
        <w:tc>
          <w:tcPr>
            <w:tcW w:w="436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SITZSCHALE </w:t>
            </w:r>
            <w:r w:rsidRPr="0095450B">
              <w:rPr>
                <w:rFonts w:ascii="Calibri" w:hAnsi="Calibri" w:cs="Calibri"/>
                <w:sz w:val="18"/>
                <w:szCs w:val="18"/>
              </w:rPr>
              <w:t>scocca</w:t>
            </w:r>
          </w:p>
        </w:tc>
        <w:tc>
          <w:tcPr>
            <w:tcW w:w="382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OBERFLÄCHE AUS ESCHE-FURNIERT MIT FARBIGER LACKIERUNG.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Finitura con impiallaccio di legno di frassino con verniciatura colorata.</w:t>
            </w:r>
          </w:p>
        </w:tc>
        <w:tc>
          <w:tcPr>
            <w:tcW w:w="436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304483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TISCHFÜSSE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Gambe</w:t>
            </w:r>
          </w:p>
        </w:tc>
        <w:tc>
          <w:tcPr>
            <w:tcW w:w="382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BODENGLEITER AUS KUNSTSTOFF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Piedini in plastica</w:t>
            </w:r>
          </w:p>
        </w:tc>
        <w:tc>
          <w:tcPr>
            <w:tcW w:w="436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48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GESTELL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struttura</w:t>
            </w:r>
          </w:p>
        </w:tc>
        <w:tc>
          <w:tcPr>
            <w:tcW w:w="382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GESTELL AUS MASSIVHOLZ BUCHE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Struttura in legno massiccio di faggio  </w:t>
            </w:r>
          </w:p>
        </w:tc>
        <w:tc>
          <w:tcPr>
            <w:tcW w:w="436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53126D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ANDERES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altro</w:t>
            </w:r>
          </w:p>
        </w:tc>
        <w:tc>
          <w:tcPr>
            <w:tcW w:w="382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MINDESTENS 11 STÜHLE STAPPELBAR 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Minimo 11 Sedie sovrapponibili</w:t>
            </w:r>
          </w:p>
        </w:tc>
        <w:tc>
          <w:tcPr>
            <w:tcW w:w="436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53126D">
        <w:trPr>
          <w:trHeight w:val="333"/>
        </w:trPr>
        <w:tc>
          <w:tcPr>
            <w:tcW w:w="1843" w:type="dxa"/>
            <w:gridSpan w:val="3"/>
            <w:tcBorders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MINIMUM 3 FARBEN VERFÜGBAR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Minimo 3 colori disponibili</w:t>
            </w:r>
          </w:p>
        </w:tc>
        <w:tc>
          <w:tcPr>
            <w:tcW w:w="436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27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B27D39">
            <w:pPr>
              <w:pStyle w:val="NoSpacing"/>
              <w:rPr>
                <w:lang w:val="it-IT"/>
              </w:rPr>
            </w:pPr>
          </w:p>
          <w:p w:rsidR="00FF4058" w:rsidRPr="0095450B" w:rsidRDefault="00FF4058" w:rsidP="00B27D39">
            <w:pPr>
              <w:pStyle w:val="NoSpacing"/>
              <w:rPr>
                <w:lang w:val="it-IT"/>
              </w:rPr>
            </w:pPr>
          </w:p>
          <w:p w:rsidR="00FF4058" w:rsidRPr="0095450B" w:rsidRDefault="00FF4058" w:rsidP="00B27D39">
            <w:pPr>
              <w:pStyle w:val="NoSpacing"/>
              <w:rPr>
                <w:lang w:val="it-IT"/>
              </w:rPr>
            </w:pPr>
          </w:p>
          <w:p w:rsidR="00FF4058" w:rsidRPr="0095450B" w:rsidRDefault="00FF4058" w:rsidP="00B27D39">
            <w:pPr>
              <w:pStyle w:val="NoSpacing"/>
              <w:rPr>
                <w:lang w:val="it-IT"/>
              </w:rPr>
            </w:pPr>
          </w:p>
        </w:tc>
        <w:tc>
          <w:tcPr>
            <w:tcW w:w="436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MARKE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Marca</w:t>
            </w:r>
          </w:p>
        </w:tc>
        <w:tc>
          <w:tcPr>
            <w:tcW w:w="8192" w:type="dxa"/>
            <w:gridSpan w:val="8"/>
            <w:tcBorders>
              <w:top w:val="single" w:sz="1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Modello</w:t>
            </w:r>
          </w:p>
        </w:tc>
        <w:tc>
          <w:tcPr>
            <w:tcW w:w="8192" w:type="dxa"/>
            <w:gridSpan w:val="8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TYP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Produttore</w:t>
            </w:r>
          </w:p>
        </w:tc>
        <w:tc>
          <w:tcPr>
            <w:tcW w:w="8192" w:type="dxa"/>
            <w:gridSpan w:val="8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single" w:sz="12" w:space="0" w:color="auto"/>
              <w:bottom w:val="dotted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7" w:type="dxa"/>
            <w:gridSpan w:val="5"/>
            <w:tcBorders>
              <w:top w:val="single" w:sz="12" w:space="0" w:color="auto"/>
              <w:left w:val="nil"/>
              <w:bottom w:val="dotted" w:sz="4" w:space="0" w:color="auto"/>
            </w:tcBorders>
          </w:tcPr>
          <w:p w:rsidR="00FF4058" w:rsidRPr="0095450B" w:rsidRDefault="00FF4058" w:rsidP="00B27D39">
            <w:pPr>
              <w:pStyle w:val="NoSpacing"/>
            </w:pPr>
          </w:p>
        </w:tc>
        <w:tc>
          <w:tcPr>
            <w:tcW w:w="436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ZUSAMMEN MIT DEM ANGEBOT ABZUGEBEN: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5640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Bilder Des Angebotenen Produktes 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Technische Datenblätter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Muster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DA CONSEGNARE ASSIEME ALL’OFFERTA:</w:t>
            </w:r>
          </w:p>
        </w:tc>
        <w:tc>
          <w:tcPr>
            <w:tcW w:w="564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Immagini del prodotto offerto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Schede dati tecnici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Campione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40" w:type="dxa"/>
            <w:gridSpan w:val="5"/>
            <w:tcBorders>
              <w:top w:val="single" w:sz="12" w:space="0" w:color="auto"/>
              <w:left w:val="nil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65"/>
        </w:trPr>
        <w:tc>
          <w:tcPr>
            <w:tcW w:w="4395" w:type="dxa"/>
            <w:gridSpan w:val="6"/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40" w:type="dxa"/>
            <w:gridSpan w:val="5"/>
            <w:tcBorders>
              <w:left w:val="nil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65"/>
        </w:trPr>
        <w:tc>
          <w:tcPr>
            <w:tcW w:w="10035" w:type="dxa"/>
            <w:gridSpan w:val="11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Der Bieter / L’impresa offerente  </w:t>
            </w:r>
          </w:p>
        </w:tc>
      </w:tr>
      <w:tr w:rsidR="00FF4058" w:rsidRPr="00906AEE">
        <w:trPr>
          <w:trHeight w:val="365"/>
        </w:trPr>
        <w:tc>
          <w:tcPr>
            <w:tcW w:w="10035" w:type="dxa"/>
            <w:gridSpan w:val="11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…………………………………………………………………………………</w:t>
            </w:r>
          </w:p>
        </w:tc>
      </w:tr>
    </w:tbl>
    <w:p w:rsidR="00FF4058" w:rsidRDefault="00FF4058" w:rsidP="00B27D39">
      <w:pPr>
        <w:pStyle w:val="ListParagraph"/>
      </w:pPr>
    </w:p>
    <w:p w:rsidR="00FF4058" w:rsidRDefault="00FF4058" w:rsidP="00B27D39">
      <w:pPr>
        <w:pStyle w:val="ListParagraph"/>
      </w:pPr>
    </w:p>
    <w:p w:rsidR="00FF4058" w:rsidRDefault="00FF4058" w:rsidP="00B27D39">
      <w:pPr>
        <w:pStyle w:val="ListParagraph"/>
      </w:pPr>
    </w:p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BE6827"/>
    <w:p w:rsidR="00FF4058" w:rsidRDefault="00FF4058" w:rsidP="009F02FC">
      <w:pPr>
        <w:spacing w:after="200" w:line="276" w:lineRule="auto"/>
      </w:pPr>
      <w:r>
        <w:br w:type="page"/>
      </w:r>
    </w:p>
    <w:tbl>
      <w:tblPr>
        <w:tblW w:w="10773" w:type="dxa"/>
        <w:tblInd w:w="-459" w:type="dxa"/>
        <w:tblLayout w:type="fixed"/>
        <w:tblLook w:val="00A0"/>
      </w:tblPr>
      <w:tblGrid>
        <w:gridCol w:w="1217"/>
        <w:gridCol w:w="265"/>
        <w:gridCol w:w="361"/>
        <w:gridCol w:w="760"/>
        <w:gridCol w:w="941"/>
        <w:gridCol w:w="851"/>
        <w:gridCol w:w="852"/>
        <w:gridCol w:w="140"/>
        <w:gridCol w:w="283"/>
        <w:gridCol w:w="922"/>
        <w:gridCol w:w="1784"/>
        <w:gridCol w:w="2397"/>
      </w:tblGrid>
      <w:tr w:rsidR="00FF4058" w:rsidRPr="00883D1D">
        <w:tc>
          <w:tcPr>
            <w:tcW w:w="12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38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B.02.01.05</w:t>
            </w:r>
          </w:p>
        </w:tc>
        <w:tc>
          <w:tcPr>
            <w:tcW w:w="817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  <w:lang w:val="de-DE"/>
              </w:rPr>
              <w:t>Stuhl_ Zimmer, gepolstert mit Stuktur und Rückenlehne aus Holz</w:t>
            </w:r>
          </w:p>
        </w:tc>
      </w:tr>
      <w:tr w:rsidR="00FF4058" w:rsidRPr="002B4D65">
        <w:tc>
          <w:tcPr>
            <w:tcW w:w="12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138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8170" w:type="dxa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sedia_ camera, imbottita con struttura e schienale in legno</w:t>
            </w:r>
          </w:p>
        </w:tc>
      </w:tr>
      <w:tr w:rsidR="00FF4058" w:rsidRPr="00E83416"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tcBorders>
              <w:top w:val="single" w:sz="12" w:space="0" w:color="auto"/>
              <w:left w:val="nil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98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8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2B4D65">
        <w:tc>
          <w:tcPr>
            <w:tcW w:w="5247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Ausschreibungstext:</w:t>
            </w:r>
          </w:p>
        </w:tc>
        <w:tc>
          <w:tcPr>
            <w:tcW w:w="5526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Voce di capitolato:</w:t>
            </w:r>
          </w:p>
        </w:tc>
      </w:tr>
      <w:tr w:rsidR="00FF4058" w:rsidRPr="002B4D65">
        <w:tc>
          <w:tcPr>
            <w:tcW w:w="5247" w:type="dxa"/>
            <w:gridSpan w:val="7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lang w:val="de-DE"/>
              </w:rPr>
              <w:t>Lieferung und Verteilung von gepolstertem Stuhl für Zimmer.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Beschreibung: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Gestell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: mit 4 Beinen, Querschnitt mit bombierter Innen- und Außenfläche, von oben (ca. 50x35 mm) nach unten verjüngend; Anbindung an Sitzplatte mittels Zapfenverbindung verleimt, bündig mit Sitzplattenaußenkante; Verleimung mittels feuchtigkeitsfestem PVA Leim; mit Kunststoff-, Metall- oder Filzgleitern geeigent für den jeweligen Bodenbelag und nach Angaben der BL;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Rückenlehne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: Ergonomisch 3-dimensional geformtes Formsperrholz (Stärke ca. 10 mm) mit Ausfräsung, Form in Ansicht stark gerundet; Schraubverbindung mit Sitzgestell; hinten bündig in Sitzfläche eingearbeitet;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Sitzplatte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: zargenlose Konstruktion aus Sperrholz-Multiplexplatte (Stärke ca. 18 mm) mit Esche-Deckfurnier mit umlaufendem Massivholzumleimer; Untersicht geschlossen; Stärke Sitzplatte hinten 40mm, nach vorne auf 35mm verjüngt; mit ergonomischer Sitzmulde; mit dünnem Sitzpolster, in Sitzplatte eingelegt, mit Schrauben befestigt;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Holzarten: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Holzarten Gestell: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Buche (Natur lackiert; gebeizt und lackiert; gebleicht und lackiert).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Holzarten Rückenlehne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: Esche (mit offenporiger Farblackierung).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</w:t>
            </w: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Holzarten Sitz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: Esche (mit offenporiger Farblackierung).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Holzoberfläche aller Teile: farblose Endlackierung mit hochwertigem Polyurethanlack, schwer entflammbar, chemisch beständig, abriebsfest, kratzfest.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Maße: ca. 395x495x820 mm (bxtxh), Sitzhöhe ca. 465 mm, Gewicht ca. 6 kg.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Farbe nach Wahl der BL.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Die BL haltet sich das Recht vor auch mehrere Farben im Inneren eines Möbels auswählen zu können.</w:t>
            </w:r>
          </w:p>
        </w:tc>
        <w:tc>
          <w:tcPr>
            <w:tcW w:w="5526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</w:rPr>
              <w:t>Fornitura e distribuzione di sedia imbottita per camera.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Descrizione: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struttura</w:t>
            </w:r>
            <w:r w:rsidRPr="0095450B">
              <w:rPr>
                <w:rFonts w:ascii="Calibri" w:hAnsi="Calibri" w:cs="Calibri"/>
                <w:sz w:val="18"/>
                <w:szCs w:val="18"/>
              </w:rPr>
              <w:t>: a 4 gambe, con superficie interna ed esterna bombata, sezione che diminuisce da sopra (ca. 50x35 mm) a sotto; collegamento con seduta tramite denti incollati, a filo con cordo esterno della seduta; incollaggio con colla PVA resistente all’umiditá; con piedini in plastica, metallo o feltro adatto ai diversi tipi di  pavimentazione e secondo indicazioni della DL;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schienale</w:t>
            </w:r>
            <w:r w:rsidRPr="0095450B">
              <w:rPr>
                <w:rFonts w:ascii="Calibri" w:hAnsi="Calibri" w:cs="Calibri"/>
                <w:sz w:val="18"/>
                <w:szCs w:val="18"/>
              </w:rPr>
              <w:t>: in legno multistrato modellato in 3 dimensioni, ergonomico (spessore ca. 10 mm) con fresatura, forma in prospetto molto arrotondata; collegamento a viti con seduta; sul retro a filo con seduta;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seduta: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costruzione senza telaio in pannello multistrato (spessore ca. 18 mm) con impiallacciatura finale in legno di frassino con bordo continuo in legno massiccio; parte inferiore chiusa; spessore seduta che si reduce da 40 mm nella parte posteriore a 35 mm nella parte anteriore; con conca di seduta modellata ergonomicamente; con imbottitura con spessore ridotto, inserito nella seduta e fissata con viti;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Tipi di legno: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tipi di legno struttura: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faggio (verniciato al naturale; con verniciatura colorata e trasparente; sbiancato e verniciato).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tipi di legno schienale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: frassino (con verniciatura colorata a pori aperti) 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tipi di legno seduta</w:t>
            </w:r>
            <w:r w:rsidRPr="0095450B">
              <w:rPr>
                <w:rFonts w:ascii="Calibri" w:hAnsi="Calibri" w:cs="Calibri"/>
                <w:sz w:val="18"/>
                <w:szCs w:val="18"/>
              </w:rPr>
              <w:t>: frassino (con verniciatura colorata a pori aperti).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Superficie legno di tutte le parti: verniciatura finale trasparente con vernicie di poliuretano di alta qualitá, difficilemente infiammabile, resistente a sostanze chimiche, resistente a sfregamento e graffi.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Dimensioni: ca. 395x495x82 mm (laxpxh), altezza seduta ca. 465 mm, peso ca. 6 kg.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Colore a scelta della DL.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La DL si riserva inoltre il diritto di scegliere piú colori all´interno della stessa fornitura.</w:t>
            </w:r>
          </w:p>
        </w:tc>
      </w:tr>
      <w:tr w:rsidR="00FF4058" w:rsidRPr="002B4D65">
        <w:tc>
          <w:tcPr>
            <w:tcW w:w="1482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6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832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3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FF4058" w:rsidRPr="00883D1D">
        <w:trPr>
          <w:trHeight w:val="333"/>
        </w:trPr>
        <w:tc>
          <w:tcPr>
            <w:tcW w:w="10773" w:type="dxa"/>
            <w:gridSpan w:val="12"/>
            <w:tcBorders>
              <w:top w:val="nil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WESENTLICHE VORAUSSETZUNGEN WELCHE EINZUHALTEN SIND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Requisiti essenziali da rispettare</w:t>
            </w:r>
          </w:p>
        </w:tc>
      </w:tr>
      <w:tr w:rsidR="00FF4058" w:rsidRPr="00883D1D">
        <w:trPr>
          <w:trHeight w:val="97"/>
        </w:trPr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54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0B34E6">
            <w:pPr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</w:p>
        </w:tc>
        <w:tc>
          <w:tcPr>
            <w:tcW w:w="538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</w:tr>
      <w:tr w:rsidR="00FF4058" w:rsidRPr="00883D1D">
        <w:trPr>
          <w:trHeight w:val="333"/>
        </w:trPr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544" w:type="dxa"/>
            <w:gridSpan w:val="5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0B34E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WESENTLICHE VORAUSSETZUNGEN</w:t>
            </w:r>
          </w:p>
          <w:p w:rsidR="00FF4058" w:rsidRPr="0095450B" w:rsidRDefault="00FF4058" w:rsidP="000B34E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</w:rPr>
              <w:t>Requisiti essenziali</w:t>
            </w:r>
          </w:p>
        </w:tc>
        <w:tc>
          <w:tcPr>
            <w:tcW w:w="5386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VON DER FIRMA ANGEBOTENE EINGENSCHAFT</w:t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b/>
                <w:bCs/>
                <w:sz w:val="18"/>
                <w:szCs w:val="18"/>
                <w:lang w:val="de-DE"/>
              </w:rPr>
              <w:t>Caratteristiche offerte dalla ditta</w:t>
            </w:r>
          </w:p>
        </w:tc>
      </w:tr>
      <w:tr w:rsidR="00FF4058" w:rsidRPr="00E24DEF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MASSSE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Dimensioni</w:t>
            </w:r>
          </w:p>
        </w:tc>
        <w:tc>
          <w:tcPr>
            <w:tcW w:w="35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</w:t>
            </w:r>
            <w:r>
              <w:rPr>
                <w:rFonts w:ascii="Calibri" w:hAnsi="Calibri" w:cs="Calibri"/>
                <w:sz w:val="18"/>
                <w:szCs w:val="18"/>
                <w:lang w:val="de-DE"/>
              </w:rPr>
              <w:t xml:space="preserve"> 390 x T 495 x 465/820 mm (+/- 10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%)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L</w:t>
            </w:r>
            <w:r>
              <w:rPr>
                <w:rFonts w:ascii="Calibri" w:hAnsi="Calibri" w:cs="Calibri"/>
                <w:sz w:val="18"/>
                <w:szCs w:val="18"/>
                <w:lang w:val="de-DE"/>
              </w:rPr>
              <w:t xml:space="preserve"> 390 x P 495 x 465/820 mm (+/- 10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%)</w:t>
            </w:r>
          </w:p>
        </w:tc>
        <w:tc>
          <w:tcPr>
            <w:tcW w:w="53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53126D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GEWICHT 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Peso </w:t>
            </w:r>
          </w:p>
        </w:tc>
        <w:tc>
          <w:tcPr>
            <w:tcW w:w="35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max. 6 kg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max. 6 kg</w:t>
            </w:r>
          </w:p>
        </w:tc>
        <w:tc>
          <w:tcPr>
            <w:tcW w:w="53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035703">
            <w:pPr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GESTELL</w:t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/ </w:t>
            </w: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TISCHFÜSS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Struttura / gambe</w:t>
            </w:r>
          </w:p>
        </w:tc>
        <w:tc>
          <w:tcPr>
            <w:tcW w:w="35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GESTELL AUS MASSIVHOLZ BUCHE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Struttura in legno massiccio di faggio </w:t>
            </w:r>
          </w:p>
        </w:tc>
        <w:tc>
          <w:tcPr>
            <w:tcW w:w="53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</w:pP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5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BODENGLEITER AUS KUNSTSTOFF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Piedini in plastica</w:t>
            </w:r>
          </w:p>
        </w:tc>
        <w:tc>
          <w:tcPr>
            <w:tcW w:w="53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</w:pP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RÜCKENLEHNE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schienale</w:t>
            </w:r>
          </w:p>
        </w:tc>
        <w:tc>
          <w:tcPr>
            <w:tcW w:w="35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RÜCKENLEHNE AUS 3-DIMENSIONAL GEFORMTEM FORMSPERRHOLZ.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Schienale in legno multistrato modellato in 3 dimensioni. </w:t>
            </w:r>
          </w:p>
        </w:tc>
        <w:tc>
          <w:tcPr>
            <w:tcW w:w="53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304483">
        <w:trPr>
          <w:trHeight w:val="333"/>
        </w:trPr>
        <w:tc>
          <w:tcPr>
            <w:tcW w:w="1843" w:type="dxa"/>
            <w:gridSpan w:val="3"/>
            <w:tcBorders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5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OBERFLÄCHE AUS ESCHE-FURNIERT MIT FARBIGER LACKIERUNG.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Finitura con impiallaccio di legno di frassino con verniciatura colorata.</w:t>
            </w:r>
          </w:p>
        </w:tc>
        <w:tc>
          <w:tcPr>
            <w:tcW w:w="53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304483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SITZPLATTE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Seduta</w:t>
            </w:r>
          </w:p>
        </w:tc>
        <w:tc>
          <w:tcPr>
            <w:tcW w:w="35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OBERFLÄCHE AUS ESCHE-FURNIERT MIT FARBIGER LACKIERUNG.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Finitura con impiallaccio di legno di frassino con verniciatura colorata.</w:t>
            </w:r>
          </w:p>
        </w:tc>
        <w:tc>
          <w:tcPr>
            <w:tcW w:w="53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287DA0">
        <w:trPr>
          <w:trHeight w:val="333"/>
        </w:trPr>
        <w:tc>
          <w:tcPr>
            <w:tcW w:w="1843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ANDERES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altro</w:t>
            </w:r>
          </w:p>
        </w:tc>
        <w:tc>
          <w:tcPr>
            <w:tcW w:w="35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MINIMUM 3 FARBEN VERFÜGBAR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Minimo 3 colori disponibili</w:t>
            </w:r>
          </w:p>
        </w:tc>
        <w:tc>
          <w:tcPr>
            <w:tcW w:w="538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  <w:r w:rsidRPr="0095450B">
              <w:rPr>
                <w:rFonts w:ascii="Calibri" w:hAnsi="Calibri" w:cs="Calibri"/>
                <w:sz w:val="18"/>
                <w:szCs w:val="18"/>
              </w:rPr>
              <w:t xml:space="preserve">  </w:t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54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0B34E6">
            <w:pPr>
              <w:pStyle w:val="NoSpacing"/>
              <w:rPr>
                <w:lang w:val="it-IT"/>
              </w:rPr>
            </w:pPr>
          </w:p>
        </w:tc>
        <w:tc>
          <w:tcPr>
            <w:tcW w:w="538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MARKE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Marca</w:t>
            </w:r>
          </w:p>
        </w:tc>
        <w:tc>
          <w:tcPr>
            <w:tcW w:w="8930" w:type="dxa"/>
            <w:gridSpan w:val="9"/>
            <w:tcBorders>
              <w:top w:val="single" w:sz="1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Modello</w:t>
            </w:r>
          </w:p>
        </w:tc>
        <w:tc>
          <w:tcPr>
            <w:tcW w:w="8930" w:type="dxa"/>
            <w:gridSpan w:val="9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TYP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Produttore</w:t>
            </w:r>
          </w:p>
        </w:tc>
        <w:tc>
          <w:tcPr>
            <w:tcW w:w="8930" w:type="dxa"/>
            <w:gridSpan w:val="9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instrText xml:space="preserve"> FORMTEXT </w:instrTex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separate"/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t> </w:t>
            </w:r>
            <w:r w:rsidRPr="0095450B">
              <w:rPr>
                <w:rFonts w:ascii="Calibri" w:hAnsi="Calibri" w:cs="Calibri"/>
                <w:i/>
                <w:iCs/>
                <w:sz w:val="18"/>
                <w:szCs w:val="18"/>
                <w:bdr w:val="single" w:sz="4" w:space="0" w:color="auto" w:frame="1"/>
              </w:rPr>
              <w:fldChar w:fldCharType="end"/>
            </w:r>
          </w:p>
        </w:tc>
      </w:tr>
      <w:tr w:rsidR="00FF4058" w:rsidRPr="00906AEE">
        <w:trPr>
          <w:trHeight w:val="333"/>
        </w:trPr>
        <w:tc>
          <w:tcPr>
            <w:tcW w:w="1843" w:type="dxa"/>
            <w:gridSpan w:val="3"/>
            <w:tcBorders>
              <w:top w:val="single" w:sz="12" w:space="0" w:color="auto"/>
              <w:bottom w:val="dotted" w:sz="4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3827" w:type="dxa"/>
            <w:gridSpan w:val="6"/>
            <w:tcBorders>
              <w:top w:val="single" w:sz="12" w:space="0" w:color="auto"/>
              <w:left w:val="nil"/>
              <w:bottom w:val="dotted" w:sz="4" w:space="0" w:color="auto"/>
            </w:tcBorders>
          </w:tcPr>
          <w:p w:rsidR="00FF4058" w:rsidRPr="0095450B" w:rsidRDefault="00FF4058" w:rsidP="000B34E6">
            <w:pPr>
              <w:pStyle w:val="NoSpacing"/>
            </w:pPr>
          </w:p>
        </w:tc>
        <w:tc>
          <w:tcPr>
            <w:tcW w:w="510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ZUSAMMEN MIT DEM ANGEBOT ABZUGEBEN:</w:t>
            </w:r>
          </w:p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</w:p>
        </w:tc>
        <w:tc>
          <w:tcPr>
            <w:tcW w:w="6378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 xml:space="preserve">Bilder Des Angebotenen Produktes 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Technische Datenblätter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Muster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95450B">
              <w:rPr>
                <w:rFonts w:ascii="Calibri" w:hAnsi="Calibri" w:cs="Calibri"/>
                <w:sz w:val="18"/>
                <w:szCs w:val="18"/>
                <w:lang w:val="de-DE"/>
              </w:rPr>
              <w:t>DA CONSEGNARE ASSIEME ALL’OFFERTA:</w:t>
            </w:r>
          </w:p>
        </w:tc>
        <w:tc>
          <w:tcPr>
            <w:tcW w:w="6378" w:type="dxa"/>
            <w:gridSpan w:val="6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Immagini del prodotto offerto 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Schede dati tecnici</w:t>
            </w:r>
          </w:p>
          <w:p w:rsidR="00FF4058" w:rsidRPr="0095450B" w:rsidRDefault="00FF4058" w:rsidP="0095450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Campione</w:t>
            </w:r>
          </w:p>
        </w:tc>
      </w:tr>
      <w:tr w:rsidR="00FF4058" w:rsidRPr="00906AEE">
        <w:trPr>
          <w:trHeight w:val="381"/>
        </w:trPr>
        <w:tc>
          <w:tcPr>
            <w:tcW w:w="4395" w:type="dxa"/>
            <w:gridSpan w:val="6"/>
            <w:tcBorders>
              <w:top w:val="single" w:sz="12" w:space="0" w:color="auto"/>
            </w:tcBorders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78" w:type="dxa"/>
            <w:gridSpan w:val="6"/>
            <w:tcBorders>
              <w:top w:val="single" w:sz="12" w:space="0" w:color="auto"/>
              <w:left w:val="nil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65"/>
        </w:trPr>
        <w:tc>
          <w:tcPr>
            <w:tcW w:w="4395" w:type="dxa"/>
            <w:gridSpan w:val="6"/>
          </w:tcPr>
          <w:p w:rsidR="00FF4058" w:rsidRPr="0095450B" w:rsidRDefault="00FF4058" w:rsidP="0095450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78" w:type="dxa"/>
            <w:gridSpan w:val="6"/>
            <w:tcBorders>
              <w:left w:val="nil"/>
            </w:tcBorders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F4058" w:rsidRPr="00906AEE">
        <w:trPr>
          <w:trHeight w:val="365"/>
        </w:trPr>
        <w:tc>
          <w:tcPr>
            <w:tcW w:w="10773" w:type="dxa"/>
            <w:gridSpan w:val="12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 xml:space="preserve">Der Bieter / L’impresa offerente  </w:t>
            </w:r>
          </w:p>
        </w:tc>
      </w:tr>
      <w:tr w:rsidR="00FF4058" w:rsidRPr="00906AEE">
        <w:trPr>
          <w:trHeight w:val="365"/>
        </w:trPr>
        <w:tc>
          <w:tcPr>
            <w:tcW w:w="10773" w:type="dxa"/>
            <w:gridSpan w:val="12"/>
          </w:tcPr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FF4058" w:rsidRPr="0095450B" w:rsidRDefault="00FF4058" w:rsidP="0095450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5450B">
              <w:rPr>
                <w:rFonts w:ascii="Calibri" w:hAnsi="Calibri" w:cs="Calibri"/>
                <w:sz w:val="18"/>
                <w:szCs w:val="18"/>
              </w:rPr>
              <w:t>…………………………………………………………………………………</w:t>
            </w:r>
          </w:p>
        </w:tc>
      </w:tr>
    </w:tbl>
    <w:p w:rsidR="00FF4058" w:rsidRPr="00FA4CFC" w:rsidRDefault="00FF4058" w:rsidP="00BE6827"/>
    <w:sectPr w:rsidR="00FF4058" w:rsidRPr="00FA4CFC" w:rsidSect="00767A64">
      <w:headerReference w:type="default" r:id="rId11"/>
      <w:footerReference w:type="default" r:id="rId12"/>
      <w:pgSz w:w="11907" w:h="16839" w:code="9"/>
      <w:pgMar w:top="709" w:right="616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058" w:rsidRDefault="00FF4058" w:rsidP="00A3138A">
      <w:r>
        <w:separator/>
      </w:r>
    </w:p>
  </w:endnote>
  <w:endnote w:type="continuationSeparator" w:id="0">
    <w:p w:rsidR="00FF4058" w:rsidRDefault="00FF4058" w:rsidP="00A313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058" w:rsidRPr="00EC3E1F" w:rsidRDefault="00FF4058">
    <w:pPr>
      <w:pStyle w:val="Footer"/>
      <w:jc w:val="right"/>
      <w:rPr>
        <w:rFonts w:ascii="Calibri" w:hAnsi="Calibri" w:cs="Calibri"/>
        <w:sz w:val="16"/>
        <w:szCs w:val="16"/>
      </w:rPr>
    </w:pPr>
  </w:p>
  <w:tbl>
    <w:tblPr>
      <w:tblW w:w="10773" w:type="dxa"/>
      <w:tblInd w:w="-459" w:type="dxa"/>
      <w:tblLayout w:type="fixed"/>
      <w:tblLook w:val="01E0"/>
    </w:tblPr>
    <w:tblGrid>
      <w:gridCol w:w="10348"/>
      <w:gridCol w:w="425"/>
    </w:tblGrid>
    <w:tr w:rsidR="00FF4058" w:rsidRPr="00EC3E1F">
      <w:trPr>
        <w:trHeight w:val="227"/>
      </w:trPr>
      <w:tc>
        <w:tcPr>
          <w:tcW w:w="10348" w:type="dxa"/>
        </w:tcPr>
        <w:p w:rsidR="00FF4058" w:rsidRPr="00167F0E" w:rsidRDefault="00FF4058" w:rsidP="00167F0E">
          <w:pPr>
            <w:pStyle w:val="Footer"/>
            <w:ind w:left="-720" w:right="360"/>
            <w:jc w:val="right"/>
            <w:rPr>
              <w:rFonts w:ascii="Calibri" w:hAnsi="Calibri" w:cs="Calibri"/>
              <w:sz w:val="12"/>
              <w:szCs w:val="12"/>
              <w:lang w:val="en-US"/>
            </w:rPr>
          </w:pPr>
          <w:r w:rsidRPr="00EC3E1F">
            <w:rPr>
              <w:rFonts w:ascii="Calibri" w:hAnsi="Calibri" w:cs="Calibri"/>
              <w:sz w:val="12"/>
              <w:szCs w:val="12"/>
            </w:rPr>
            <w:t xml:space="preserve">Progettista generale - Generalplaner:  dott. arch. </w:t>
          </w:r>
          <w:r w:rsidRPr="00EC3E1F">
            <w:rPr>
              <w:rFonts w:ascii="Calibri" w:hAnsi="Calibri" w:cs="Calibri"/>
              <w:sz w:val="12"/>
              <w:szCs w:val="12"/>
              <w:lang w:val="en-US"/>
            </w:rPr>
            <w:t>MArch. Matteo Scagnol</w:t>
          </w:r>
          <w:r>
            <w:rPr>
              <w:rFonts w:ascii="Calibri" w:hAnsi="Calibri" w:cs="Calibri"/>
              <w:sz w:val="12"/>
              <w:szCs w:val="12"/>
              <w:lang w:val="en-US"/>
            </w:rPr>
            <w:t xml:space="preserve"> | </w:t>
          </w:r>
          <w:r w:rsidRPr="00EC3E1F">
            <w:rPr>
              <w:rFonts w:ascii="Calibri" w:hAnsi="Calibri" w:cs="Calibri"/>
              <w:sz w:val="12"/>
              <w:szCs w:val="12"/>
              <w:lang w:val="en-US"/>
            </w:rPr>
            <w:t xml:space="preserve">MODUS architects - Fallmerayerstr. </w:t>
          </w:r>
          <w:r w:rsidRPr="00EC3E1F">
            <w:rPr>
              <w:rFonts w:ascii="Calibri" w:hAnsi="Calibri" w:cs="Calibri"/>
              <w:sz w:val="12"/>
              <w:szCs w:val="12"/>
              <w:lang w:val="de-DE"/>
            </w:rPr>
            <w:t>7, 39042 Brixen (BZ) - T/F  0472 201581 info@modusarchitects.com</w:t>
          </w:r>
        </w:p>
        <w:p w:rsidR="00FF4058" w:rsidRPr="00EC3E1F" w:rsidRDefault="00FF4058" w:rsidP="00167F0E">
          <w:pPr>
            <w:pStyle w:val="Footer"/>
            <w:jc w:val="center"/>
            <w:rPr>
              <w:rFonts w:ascii="Calibri" w:hAnsi="Calibri" w:cs="Calibri"/>
              <w:sz w:val="12"/>
              <w:szCs w:val="12"/>
              <w:lang w:val="de-DE"/>
            </w:rPr>
          </w:pPr>
        </w:p>
      </w:tc>
      <w:tc>
        <w:tcPr>
          <w:tcW w:w="425" w:type="dxa"/>
        </w:tcPr>
        <w:p w:rsidR="00FF4058" w:rsidRPr="00EC3E1F" w:rsidRDefault="00FF4058" w:rsidP="00167F0E">
          <w:pPr>
            <w:pStyle w:val="Footer"/>
            <w:jc w:val="right"/>
            <w:rPr>
              <w:rFonts w:ascii="Calibri" w:hAnsi="Calibri" w:cs="Calibri"/>
              <w:sz w:val="16"/>
              <w:szCs w:val="16"/>
            </w:rPr>
          </w:pPr>
          <w:r w:rsidRPr="00EC3E1F">
            <w:rPr>
              <w:rFonts w:ascii="Calibri" w:hAnsi="Calibri" w:cs="Calibri"/>
              <w:sz w:val="16"/>
              <w:szCs w:val="16"/>
            </w:rPr>
            <w:fldChar w:fldCharType="begin"/>
          </w:r>
          <w:r w:rsidRPr="00EC3E1F">
            <w:rPr>
              <w:rFonts w:ascii="Calibri" w:hAnsi="Calibri" w:cs="Calibri"/>
              <w:sz w:val="16"/>
              <w:szCs w:val="16"/>
            </w:rPr>
            <w:instrText xml:space="preserve"> PAGE  \* Arabic  \* MERGEFORMAT </w:instrText>
          </w:r>
          <w:r w:rsidRPr="00EC3E1F">
            <w:rPr>
              <w:rFonts w:ascii="Calibri" w:hAnsi="Calibri" w:cs="Calibri"/>
              <w:sz w:val="16"/>
              <w:szCs w:val="16"/>
            </w:rPr>
            <w:fldChar w:fldCharType="separate"/>
          </w:r>
          <w:r>
            <w:rPr>
              <w:rFonts w:ascii="Calibri" w:hAnsi="Calibri" w:cs="Calibri"/>
              <w:noProof/>
              <w:sz w:val="16"/>
              <w:szCs w:val="16"/>
            </w:rPr>
            <w:t>5</w:t>
          </w:r>
          <w:r w:rsidRPr="00EC3E1F">
            <w:rPr>
              <w:rFonts w:ascii="Calibri" w:hAnsi="Calibri" w:cs="Calibri"/>
              <w:sz w:val="16"/>
              <w:szCs w:val="16"/>
            </w:rPr>
            <w:fldChar w:fldCharType="end"/>
          </w:r>
        </w:p>
      </w:tc>
    </w:tr>
  </w:tbl>
  <w:p w:rsidR="00FF4058" w:rsidRDefault="00FF4058" w:rsidP="002179F1">
    <w:pPr>
      <w:pStyle w:val="Footer"/>
      <w:jc w:val="center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058" w:rsidRDefault="00FF4058" w:rsidP="00A3138A">
      <w:r>
        <w:separator/>
      </w:r>
    </w:p>
  </w:footnote>
  <w:footnote w:type="continuationSeparator" w:id="0">
    <w:p w:rsidR="00FF4058" w:rsidRDefault="00FF4058" w:rsidP="00A313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3" w:type="dxa"/>
      <w:tblInd w:w="-459" w:type="dxa"/>
      <w:tblLook w:val="00A0"/>
    </w:tblPr>
    <w:tblGrid>
      <w:gridCol w:w="3512"/>
      <w:gridCol w:w="3521"/>
      <w:gridCol w:w="3740"/>
    </w:tblGrid>
    <w:tr w:rsidR="00FF4058" w:rsidRPr="007D67F2">
      <w:tc>
        <w:tcPr>
          <w:tcW w:w="3512" w:type="dxa"/>
        </w:tcPr>
        <w:p w:rsidR="00FF4058" w:rsidRPr="0095450B" w:rsidRDefault="00FF4058" w:rsidP="0095450B">
          <w:pPr>
            <w:ind w:left="-108" w:right="-22"/>
            <w:jc w:val="both"/>
            <w:rPr>
              <w:rFonts w:ascii="Calibri" w:hAnsi="Calibri" w:cs="Calibri"/>
              <w:sz w:val="12"/>
              <w:szCs w:val="12"/>
              <w:lang w:val="de-DE"/>
            </w:rPr>
          </w:pPr>
          <w:r w:rsidRPr="0095450B">
            <w:rPr>
              <w:rFonts w:ascii="Calibri" w:hAnsi="Calibri" w:cs="Calibri"/>
              <w:sz w:val="12"/>
              <w:szCs w:val="12"/>
              <w:lang w:val="de-DE"/>
            </w:rPr>
            <w:t>REHA mit psychiatrischem Wohnheim.</w:t>
          </w:r>
        </w:p>
        <w:p w:rsidR="00FF4058" w:rsidRPr="0095450B" w:rsidRDefault="00FF4058" w:rsidP="0095450B">
          <w:pPr>
            <w:ind w:left="-108" w:right="-22"/>
            <w:rPr>
              <w:rFonts w:ascii="Calibri" w:hAnsi="Calibri" w:cs="Calibri"/>
              <w:sz w:val="12"/>
              <w:szCs w:val="12"/>
              <w:lang w:val="de-DE"/>
            </w:rPr>
          </w:pPr>
          <w:r w:rsidRPr="0095450B">
            <w:rPr>
              <w:rFonts w:ascii="Calibri" w:hAnsi="Calibri" w:cs="Calibri"/>
              <w:sz w:val="12"/>
              <w:szCs w:val="12"/>
              <w:lang w:val="de-DE"/>
            </w:rPr>
            <w:t>Baulos Nord, Fagenstrasse 46, Bozen</w:t>
          </w:r>
        </w:p>
      </w:tc>
      <w:tc>
        <w:tcPr>
          <w:tcW w:w="3521" w:type="dxa"/>
        </w:tcPr>
        <w:p w:rsidR="00FF4058" w:rsidRPr="0095450B" w:rsidRDefault="00FF4058" w:rsidP="0095450B">
          <w:pPr>
            <w:ind w:right="-22"/>
            <w:jc w:val="center"/>
            <w:rPr>
              <w:rFonts w:ascii="Calibri" w:hAnsi="Calibri" w:cs="Calibri"/>
              <w:sz w:val="12"/>
              <w:szCs w:val="12"/>
            </w:rPr>
          </w:pPr>
          <w:r w:rsidRPr="0095450B">
            <w:rPr>
              <w:rFonts w:ascii="Calibri" w:hAnsi="Calibri" w:cs="Calibri"/>
              <w:sz w:val="12"/>
              <w:szCs w:val="12"/>
            </w:rPr>
            <w:t>Faszikel zur Qualitätsbewertung</w:t>
          </w:r>
        </w:p>
        <w:p w:rsidR="00FF4058" w:rsidRPr="0095450B" w:rsidRDefault="00FF4058" w:rsidP="0095450B">
          <w:pPr>
            <w:ind w:right="-22"/>
            <w:jc w:val="center"/>
            <w:rPr>
              <w:rFonts w:ascii="Calibri" w:hAnsi="Calibri" w:cs="Calibri"/>
              <w:sz w:val="12"/>
              <w:szCs w:val="12"/>
            </w:rPr>
          </w:pPr>
          <w:r w:rsidRPr="0095450B">
            <w:rPr>
              <w:rFonts w:ascii="Calibri" w:hAnsi="Calibri" w:cs="Calibri"/>
              <w:sz w:val="12"/>
              <w:szCs w:val="12"/>
            </w:rPr>
            <w:t>Fascicolo valutzione della qualita`</w:t>
          </w:r>
        </w:p>
      </w:tc>
      <w:tc>
        <w:tcPr>
          <w:tcW w:w="3740" w:type="dxa"/>
        </w:tcPr>
        <w:p w:rsidR="00FF4058" w:rsidRPr="0095450B" w:rsidRDefault="00FF4058" w:rsidP="0095450B">
          <w:pPr>
            <w:ind w:left="-567" w:right="-22"/>
            <w:jc w:val="right"/>
            <w:rPr>
              <w:rFonts w:ascii="Calibri" w:hAnsi="Calibri" w:cs="Calibri"/>
              <w:sz w:val="12"/>
              <w:szCs w:val="12"/>
            </w:rPr>
          </w:pPr>
          <w:r w:rsidRPr="0095450B">
            <w:rPr>
              <w:rFonts w:ascii="Calibri" w:hAnsi="Calibri" w:cs="Calibri"/>
              <w:sz w:val="12"/>
              <w:szCs w:val="12"/>
            </w:rPr>
            <w:t xml:space="preserve">CRP con comunitá protetta </w:t>
          </w:r>
        </w:p>
        <w:p w:rsidR="00FF4058" w:rsidRPr="0095450B" w:rsidRDefault="00FF4058" w:rsidP="0095450B">
          <w:pPr>
            <w:ind w:left="-567" w:right="-22"/>
            <w:jc w:val="right"/>
            <w:rPr>
              <w:rFonts w:ascii="Calibri" w:hAnsi="Calibri" w:cs="Calibri"/>
              <w:sz w:val="12"/>
              <w:szCs w:val="12"/>
            </w:rPr>
          </w:pPr>
          <w:r w:rsidRPr="0095450B">
            <w:rPr>
              <w:rFonts w:ascii="Calibri" w:hAnsi="Calibri" w:cs="Calibri"/>
              <w:sz w:val="12"/>
              <w:szCs w:val="12"/>
            </w:rPr>
            <w:t>Lotto nord, via Fago 46, Bolzano</w:t>
          </w:r>
        </w:p>
      </w:tc>
    </w:tr>
  </w:tbl>
  <w:p w:rsidR="00FF4058" w:rsidRDefault="00FF4058" w:rsidP="0095450B">
    <w:pPr>
      <w:ind w:left="-567" w:right="-22"/>
      <w:jc w:val="right"/>
    </w:pPr>
    <w:r>
      <w:rPr>
        <w:rFonts w:ascii="Calibri" w:hAnsi="Calibri" w:cs="Calibri"/>
        <w:sz w:val="12"/>
        <w:szCs w:val="12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F4B"/>
    <w:multiLevelType w:val="hybridMultilevel"/>
    <w:tmpl w:val="80DE344C"/>
    <w:lvl w:ilvl="0" w:tplc="F1BEAB2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257E79"/>
    <w:multiLevelType w:val="multilevel"/>
    <w:tmpl w:val="6D7EE26E"/>
    <w:lvl w:ilvl="0">
      <w:numFmt w:val="decimalZero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5D56D1C"/>
    <w:multiLevelType w:val="hybridMultilevel"/>
    <w:tmpl w:val="08FAD24A"/>
    <w:lvl w:ilvl="0" w:tplc="B024ED9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FC93591"/>
    <w:multiLevelType w:val="hybridMultilevel"/>
    <w:tmpl w:val="970A09D2"/>
    <w:lvl w:ilvl="0" w:tplc="24A8BD3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07F7D42"/>
    <w:multiLevelType w:val="hybridMultilevel"/>
    <w:tmpl w:val="41E8BBC4"/>
    <w:lvl w:ilvl="0" w:tplc="3F3EBC5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11619DE"/>
    <w:multiLevelType w:val="hybridMultilevel"/>
    <w:tmpl w:val="819A6206"/>
    <w:lvl w:ilvl="0" w:tplc="8C76136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4860DA4"/>
    <w:multiLevelType w:val="hybridMultilevel"/>
    <w:tmpl w:val="1B667E90"/>
    <w:lvl w:ilvl="0" w:tplc="24A8BD3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D0971AD"/>
    <w:multiLevelType w:val="hybridMultilevel"/>
    <w:tmpl w:val="C04EF21C"/>
    <w:lvl w:ilvl="0" w:tplc="FC8C3766">
      <w:start w:val="10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DB73B2"/>
    <w:multiLevelType w:val="hybridMultilevel"/>
    <w:tmpl w:val="31FE5C80"/>
    <w:lvl w:ilvl="0" w:tplc="9B7E9F3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8334A99"/>
    <w:multiLevelType w:val="hybridMultilevel"/>
    <w:tmpl w:val="E4C2AA40"/>
    <w:lvl w:ilvl="0" w:tplc="B72A4CE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162032A"/>
    <w:multiLevelType w:val="hybridMultilevel"/>
    <w:tmpl w:val="EB50F954"/>
    <w:lvl w:ilvl="0" w:tplc="24A8BD3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9812999"/>
    <w:multiLevelType w:val="hybridMultilevel"/>
    <w:tmpl w:val="5704BEEA"/>
    <w:lvl w:ilvl="0" w:tplc="9D4AC0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9E5EB3"/>
    <w:multiLevelType w:val="hybridMultilevel"/>
    <w:tmpl w:val="1A1609BA"/>
    <w:lvl w:ilvl="0" w:tplc="BE78873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EBF33E3"/>
    <w:multiLevelType w:val="hybridMultilevel"/>
    <w:tmpl w:val="B60EEF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1C5493"/>
    <w:multiLevelType w:val="hybridMultilevel"/>
    <w:tmpl w:val="404C2A80"/>
    <w:lvl w:ilvl="0" w:tplc="A92A652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353E64"/>
    <w:multiLevelType w:val="hybridMultilevel"/>
    <w:tmpl w:val="E094172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743068"/>
    <w:multiLevelType w:val="hybridMultilevel"/>
    <w:tmpl w:val="C85E5D92"/>
    <w:lvl w:ilvl="0" w:tplc="99D4D63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BDB58E4"/>
    <w:multiLevelType w:val="hybridMultilevel"/>
    <w:tmpl w:val="BE789902"/>
    <w:lvl w:ilvl="0" w:tplc="BE78873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14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"/>
  </w:num>
  <w:num w:numId="10">
    <w:abstractNumId w:val="7"/>
  </w:num>
  <w:num w:numId="11">
    <w:abstractNumId w:val="15"/>
  </w:num>
  <w:num w:numId="12">
    <w:abstractNumId w:val="17"/>
  </w:num>
  <w:num w:numId="13">
    <w:abstractNumId w:val="12"/>
  </w:num>
  <w:num w:numId="14">
    <w:abstractNumId w:val="16"/>
  </w:num>
  <w:num w:numId="15">
    <w:abstractNumId w:val="13"/>
  </w:num>
  <w:num w:numId="16">
    <w:abstractNumId w:val="2"/>
  </w:num>
  <w:num w:numId="17">
    <w:abstractNumId w:val="6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20"/>
  <w:hyphenationZone w:val="283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5736"/>
    <w:rsid w:val="00032D49"/>
    <w:rsid w:val="00034B0C"/>
    <w:rsid w:val="0003534D"/>
    <w:rsid w:val="00035703"/>
    <w:rsid w:val="0004242D"/>
    <w:rsid w:val="00043D47"/>
    <w:rsid w:val="0005104B"/>
    <w:rsid w:val="00052919"/>
    <w:rsid w:val="00053685"/>
    <w:rsid w:val="0007230A"/>
    <w:rsid w:val="000724D1"/>
    <w:rsid w:val="00074BB1"/>
    <w:rsid w:val="00075AF2"/>
    <w:rsid w:val="00075BC2"/>
    <w:rsid w:val="00092E1C"/>
    <w:rsid w:val="000A1D54"/>
    <w:rsid w:val="000B26EF"/>
    <w:rsid w:val="000B34E6"/>
    <w:rsid w:val="000B3850"/>
    <w:rsid w:val="000C42FC"/>
    <w:rsid w:val="000C65CA"/>
    <w:rsid w:val="000F72DB"/>
    <w:rsid w:val="00100936"/>
    <w:rsid w:val="001066CD"/>
    <w:rsid w:val="00116C85"/>
    <w:rsid w:val="001174F0"/>
    <w:rsid w:val="0012552C"/>
    <w:rsid w:val="0013709D"/>
    <w:rsid w:val="0014228F"/>
    <w:rsid w:val="00142ED9"/>
    <w:rsid w:val="00151008"/>
    <w:rsid w:val="001558A4"/>
    <w:rsid w:val="00166F78"/>
    <w:rsid w:val="00167378"/>
    <w:rsid w:val="00167F0E"/>
    <w:rsid w:val="00170F0B"/>
    <w:rsid w:val="00173CF3"/>
    <w:rsid w:val="00180B12"/>
    <w:rsid w:val="001811E2"/>
    <w:rsid w:val="00185634"/>
    <w:rsid w:val="00196B99"/>
    <w:rsid w:val="001A0B1C"/>
    <w:rsid w:val="001B66FF"/>
    <w:rsid w:val="001C0752"/>
    <w:rsid w:val="001D4494"/>
    <w:rsid w:val="001D6B78"/>
    <w:rsid w:val="001E37E4"/>
    <w:rsid w:val="001E53CC"/>
    <w:rsid w:val="001F4A59"/>
    <w:rsid w:val="00200D65"/>
    <w:rsid w:val="0020535A"/>
    <w:rsid w:val="002136DB"/>
    <w:rsid w:val="00213B6F"/>
    <w:rsid w:val="00215B8B"/>
    <w:rsid w:val="002179F1"/>
    <w:rsid w:val="00220810"/>
    <w:rsid w:val="0022102E"/>
    <w:rsid w:val="00225D47"/>
    <w:rsid w:val="00227591"/>
    <w:rsid w:val="0023312D"/>
    <w:rsid w:val="00241300"/>
    <w:rsid w:val="002420DC"/>
    <w:rsid w:val="00254615"/>
    <w:rsid w:val="00256942"/>
    <w:rsid w:val="00261F58"/>
    <w:rsid w:val="00270171"/>
    <w:rsid w:val="00276BA9"/>
    <w:rsid w:val="00277AA8"/>
    <w:rsid w:val="00280C02"/>
    <w:rsid w:val="00286094"/>
    <w:rsid w:val="00287DA0"/>
    <w:rsid w:val="002926C9"/>
    <w:rsid w:val="002A0033"/>
    <w:rsid w:val="002A434E"/>
    <w:rsid w:val="002B4D65"/>
    <w:rsid w:val="002D15E8"/>
    <w:rsid w:val="002D4079"/>
    <w:rsid w:val="002D65C2"/>
    <w:rsid w:val="002D69EF"/>
    <w:rsid w:val="002E35BC"/>
    <w:rsid w:val="002F77CC"/>
    <w:rsid w:val="0030112D"/>
    <w:rsid w:val="00304483"/>
    <w:rsid w:val="003060C6"/>
    <w:rsid w:val="00332C07"/>
    <w:rsid w:val="00335AEA"/>
    <w:rsid w:val="00335E51"/>
    <w:rsid w:val="0034781C"/>
    <w:rsid w:val="00347FB4"/>
    <w:rsid w:val="0035460E"/>
    <w:rsid w:val="0037081F"/>
    <w:rsid w:val="00377210"/>
    <w:rsid w:val="00382844"/>
    <w:rsid w:val="00384D5C"/>
    <w:rsid w:val="00391968"/>
    <w:rsid w:val="00392587"/>
    <w:rsid w:val="00394C14"/>
    <w:rsid w:val="0039608F"/>
    <w:rsid w:val="003A04A7"/>
    <w:rsid w:val="003C09D6"/>
    <w:rsid w:val="003F7B2D"/>
    <w:rsid w:val="004011B7"/>
    <w:rsid w:val="004020BE"/>
    <w:rsid w:val="00416127"/>
    <w:rsid w:val="00420B60"/>
    <w:rsid w:val="004264B5"/>
    <w:rsid w:val="00451528"/>
    <w:rsid w:val="00452D5E"/>
    <w:rsid w:val="004578C1"/>
    <w:rsid w:val="0046081D"/>
    <w:rsid w:val="004629E6"/>
    <w:rsid w:val="004674C5"/>
    <w:rsid w:val="004731C7"/>
    <w:rsid w:val="004A6C29"/>
    <w:rsid w:val="004B2CAF"/>
    <w:rsid w:val="004E4AB3"/>
    <w:rsid w:val="004F4FBA"/>
    <w:rsid w:val="004F59EA"/>
    <w:rsid w:val="004F6953"/>
    <w:rsid w:val="0050012A"/>
    <w:rsid w:val="005039EC"/>
    <w:rsid w:val="00507764"/>
    <w:rsid w:val="0051308D"/>
    <w:rsid w:val="00514A68"/>
    <w:rsid w:val="0053126D"/>
    <w:rsid w:val="00541CBD"/>
    <w:rsid w:val="00544166"/>
    <w:rsid w:val="00563866"/>
    <w:rsid w:val="005677FA"/>
    <w:rsid w:val="00567D56"/>
    <w:rsid w:val="0057020A"/>
    <w:rsid w:val="00577F02"/>
    <w:rsid w:val="0058537C"/>
    <w:rsid w:val="00593C42"/>
    <w:rsid w:val="005A23B7"/>
    <w:rsid w:val="005A3C4F"/>
    <w:rsid w:val="005B1A7E"/>
    <w:rsid w:val="005B216E"/>
    <w:rsid w:val="005B3BB8"/>
    <w:rsid w:val="005B441B"/>
    <w:rsid w:val="005C0100"/>
    <w:rsid w:val="005C205F"/>
    <w:rsid w:val="005D50A4"/>
    <w:rsid w:val="005D64A6"/>
    <w:rsid w:val="005E54F0"/>
    <w:rsid w:val="005F5E2D"/>
    <w:rsid w:val="00605736"/>
    <w:rsid w:val="00605ABE"/>
    <w:rsid w:val="00605E68"/>
    <w:rsid w:val="006111E4"/>
    <w:rsid w:val="00614C6B"/>
    <w:rsid w:val="006175D0"/>
    <w:rsid w:val="00621E39"/>
    <w:rsid w:val="006251D0"/>
    <w:rsid w:val="00627A3B"/>
    <w:rsid w:val="0063671C"/>
    <w:rsid w:val="00640E74"/>
    <w:rsid w:val="00645E52"/>
    <w:rsid w:val="0066186C"/>
    <w:rsid w:val="006659C8"/>
    <w:rsid w:val="00672F89"/>
    <w:rsid w:val="00690C42"/>
    <w:rsid w:val="00697F02"/>
    <w:rsid w:val="006A1253"/>
    <w:rsid w:val="006A3364"/>
    <w:rsid w:val="006C0F78"/>
    <w:rsid w:val="006C4235"/>
    <w:rsid w:val="006C647C"/>
    <w:rsid w:val="006C66DC"/>
    <w:rsid w:val="006C6D41"/>
    <w:rsid w:val="006D3529"/>
    <w:rsid w:val="006D4F69"/>
    <w:rsid w:val="006E0446"/>
    <w:rsid w:val="006E06E8"/>
    <w:rsid w:val="006E4956"/>
    <w:rsid w:val="00702636"/>
    <w:rsid w:val="0070507D"/>
    <w:rsid w:val="00742BE3"/>
    <w:rsid w:val="0074516C"/>
    <w:rsid w:val="00751AD3"/>
    <w:rsid w:val="00761A59"/>
    <w:rsid w:val="00767A64"/>
    <w:rsid w:val="007810F0"/>
    <w:rsid w:val="00782EEF"/>
    <w:rsid w:val="00785D4C"/>
    <w:rsid w:val="007907E3"/>
    <w:rsid w:val="007A087A"/>
    <w:rsid w:val="007B2562"/>
    <w:rsid w:val="007B4045"/>
    <w:rsid w:val="007C3557"/>
    <w:rsid w:val="007C3E9B"/>
    <w:rsid w:val="007C5CD2"/>
    <w:rsid w:val="007C711D"/>
    <w:rsid w:val="007D1D47"/>
    <w:rsid w:val="007D67F2"/>
    <w:rsid w:val="007E1771"/>
    <w:rsid w:val="007E779A"/>
    <w:rsid w:val="007F012B"/>
    <w:rsid w:val="007F6B47"/>
    <w:rsid w:val="008044FE"/>
    <w:rsid w:val="008075C4"/>
    <w:rsid w:val="008337E8"/>
    <w:rsid w:val="00833E9B"/>
    <w:rsid w:val="0084653B"/>
    <w:rsid w:val="0085053F"/>
    <w:rsid w:val="008805AC"/>
    <w:rsid w:val="00882682"/>
    <w:rsid w:val="00883D1D"/>
    <w:rsid w:val="00885EB6"/>
    <w:rsid w:val="008926E8"/>
    <w:rsid w:val="00892B54"/>
    <w:rsid w:val="008979CC"/>
    <w:rsid w:val="008A25BD"/>
    <w:rsid w:val="008A3BE6"/>
    <w:rsid w:val="008B3E17"/>
    <w:rsid w:val="008B7945"/>
    <w:rsid w:val="008C110D"/>
    <w:rsid w:val="008D5DE1"/>
    <w:rsid w:val="008D6966"/>
    <w:rsid w:val="008E148A"/>
    <w:rsid w:val="008E5281"/>
    <w:rsid w:val="008E64AF"/>
    <w:rsid w:val="00906AEE"/>
    <w:rsid w:val="00907FC7"/>
    <w:rsid w:val="0091592C"/>
    <w:rsid w:val="00916928"/>
    <w:rsid w:val="00922956"/>
    <w:rsid w:val="00927AA0"/>
    <w:rsid w:val="00931C16"/>
    <w:rsid w:val="00935614"/>
    <w:rsid w:val="00946265"/>
    <w:rsid w:val="0095450B"/>
    <w:rsid w:val="00957A91"/>
    <w:rsid w:val="00963368"/>
    <w:rsid w:val="00974C8A"/>
    <w:rsid w:val="009778E9"/>
    <w:rsid w:val="00982486"/>
    <w:rsid w:val="00994C23"/>
    <w:rsid w:val="009B2D45"/>
    <w:rsid w:val="009C0EF2"/>
    <w:rsid w:val="009D2D02"/>
    <w:rsid w:val="009D454E"/>
    <w:rsid w:val="009E0FF6"/>
    <w:rsid w:val="009F02FC"/>
    <w:rsid w:val="009F33B5"/>
    <w:rsid w:val="00A00721"/>
    <w:rsid w:val="00A1162F"/>
    <w:rsid w:val="00A17326"/>
    <w:rsid w:val="00A27D89"/>
    <w:rsid w:val="00A3138A"/>
    <w:rsid w:val="00A339B7"/>
    <w:rsid w:val="00A36975"/>
    <w:rsid w:val="00A36E01"/>
    <w:rsid w:val="00A42FB8"/>
    <w:rsid w:val="00A432F9"/>
    <w:rsid w:val="00A5368D"/>
    <w:rsid w:val="00A5679F"/>
    <w:rsid w:val="00A57D9B"/>
    <w:rsid w:val="00A742C3"/>
    <w:rsid w:val="00A85A6B"/>
    <w:rsid w:val="00A87D20"/>
    <w:rsid w:val="00A95BE1"/>
    <w:rsid w:val="00AB082E"/>
    <w:rsid w:val="00AB1134"/>
    <w:rsid w:val="00AB1EA4"/>
    <w:rsid w:val="00AB3211"/>
    <w:rsid w:val="00AC16F8"/>
    <w:rsid w:val="00AC6329"/>
    <w:rsid w:val="00AD0C48"/>
    <w:rsid w:val="00AD3849"/>
    <w:rsid w:val="00AE1E20"/>
    <w:rsid w:val="00AE52B9"/>
    <w:rsid w:val="00AE6585"/>
    <w:rsid w:val="00AE739E"/>
    <w:rsid w:val="00AF007B"/>
    <w:rsid w:val="00AF2629"/>
    <w:rsid w:val="00B03612"/>
    <w:rsid w:val="00B12651"/>
    <w:rsid w:val="00B15002"/>
    <w:rsid w:val="00B15F0D"/>
    <w:rsid w:val="00B2049F"/>
    <w:rsid w:val="00B27D39"/>
    <w:rsid w:val="00B352D8"/>
    <w:rsid w:val="00B35DD8"/>
    <w:rsid w:val="00B41FB6"/>
    <w:rsid w:val="00B421F4"/>
    <w:rsid w:val="00B62CF5"/>
    <w:rsid w:val="00B62F3C"/>
    <w:rsid w:val="00B666E3"/>
    <w:rsid w:val="00B6726D"/>
    <w:rsid w:val="00B70EBF"/>
    <w:rsid w:val="00B747C3"/>
    <w:rsid w:val="00B84A6E"/>
    <w:rsid w:val="00BA3040"/>
    <w:rsid w:val="00BA339B"/>
    <w:rsid w:val="00BA5504"/>
    <w:rsid w:val="00BC0442"/>
    <w:rsid w:val="00BD281A"/>
    <w:rsid w:val="00BD3917"/>
    <w:rsid w:val="00BE0FEA"/>
    <w:rsid w:val="00BE14EC"/>
    <w:rsid w:val="00BE2CB3"/>
    <w:rsid w:val="00BE6827"/>
    <w:rsid w:val="00BF03C9"/>
    <w:rsid w:val="00BF7FF8"/>
    <w:rsid w:val="00C011E1"/>
    <w:rsid w:val="00C036FC"/>
    <w:rsid w:val="00C06F86"/>
    <w:rsid w:val="00C2526E"/>
    <w:rsid w:val="00C44F8D"/>
    <w:rsid w:val="00C46C71"/>
    <w:rsid w:val="00C47A18"/>
    <w:rsid w:val="00C66945"/>
    <w:rsid w:val="00C66FD0"/>
    <w:rsid w:val="00C71EF6"/>
    <w:rsid w:val="00C75247"/>
    <w:rsid w:val="00C86644"/>
    <w:rsid w:val="00C9289A"/>
    <w:rsid w:val="00C94DBB"/>
    <w:rsid w:val="00CA5153"/>
    <w:rsid w:val="00CB3C66"/>
    <w:rsid w:val="00CB6C78"/>
    <w:rsid w:val="00CC75BA"/>
    <w:rsid w:val="00CD1206"/>
    <w:rsid w:val="00CD6021"/>
    <w:rsid w:val="00CD7DFE"/>
    <w:rsid w:val="00CE1CBE"/>
    <w:rsid w:val="00CF2CBF"/>
    <w:rsid w:val="00CF776C"/>
    <w:rsid w:val="00D11CAA"/>
    <w:rsid w:val="00D11D8B"/>
    <w:rsid w:val="00D152C3"/>
    <w:rsid w:val="00D241DC"/>
    <w:rsid w:val="00D32667"/>
    <w:rsid w:val="00D3539B"/>
    <w:rsid w:val="00D47E2F"/>
    <w:rsid w:val="00D53ADA"/>
    <w:rsid w:val="00D569E0"/>
    <w:rsid w:val="00D6024C"/>
    <w:rsid w:val="00D65B77"/>
    <w:rsid w:val="00D76F24"/>
    <w:rsid w:val="00D812FE"/>
    <w:rsid w:val="00D83505"/>
    <w:rsid w:val="00D84AD7"/>
    <w:rsid w:val="00DA48CF"/>
    <w:rsid w:val="00DA6B88"/>
    <w:rsid w:val="00DB2077"/>
    <w:rsid w:val="00DB36F7"/>
    <w:rsid w:val="00DB63DB"/>
    <w:rsid w:val="00DD7F14"/>
    <w:rsid w:val="00DE0DA3"/>
    <w:rsid w:val="00DE2723"/>
    <w:rsid w:val="00DE6210"/>
    <w:rsid w:val="00DF3773"/>
    <w:rsid w:val="00E10075"/>
    <w:rsid w:val="00E20509"/>
    <w:rsid w:val="00E23804"/>
    <w:rsid w:val="00E24436"/>
    <w:rsid w:val="00E24C7C"/>
    <w:rsid w:val="00E24DEF"/>
    <w:rsid w:val="00E25515"/>
    <w:rsid w:val="00E26F92"/>
    <w:rsid w:val="00E26FFB"/>
    <w:rsid w:val="00E31EF7"/>
    <w:rsid w:val="00E46036"/>
    <w:rsid w:val="00E530CE"/>
    <w:rsid w:val="00E56206"/>
    <w:rsid w:val="00E66D52"/>
    <w:rsid w:val="00E74E96"/>
    <w:rsid w:val="00E80ECD"/>
    <w:rsid w:val="00E81C49"/>
    <w:rsid w:val="00E83416"/>
    <w:rsid w:val="00E83BFD"/>
    <w:rsid w:val="00E9597C"/>
    <w:rsid w:val="00EA4FDF"/>
    <w:rsid w:val="00EB105D"/>
    <w:rsid w:val="00EB1147"/>
    <w:rsid w:val="00EB4A12"/>
    <w:rsid w:val="00EB62ED"/>
    <w:rsid w:val="00EB6FA2"/>
    <w:rsid w:val="00EB7FA4"/>
    <w:rsid w:val="00EC3E1F"/>
    <w:rsid w:val="00ED1503"/>
    <w:rsid w:val="00ED2E13"/>
    <w:rsid w:val="00ED6B2C"/>
    <w:rsid w:val="00EE5A2D"/>
    <w:rsid w:val="00EE5B3B"/>
    <w:rsid w:val="00EF4F90"/>
    <w:rsid w:val="00F104C0"/>
    <w:rsid w:val="00F16D37"/>
    <w:rsid w:val="00F17789"/>
    <w:rsid w:val="00F2205E"/>
    <w:rsid w:val="00F35795"/>
    <w:rsid w:val="00F47BF3"/>
    <w:rsid w:val="00F51D3E"/>
    <w:rsid w:val="00F62A7A"/>
    <w:rsid w:val="00F72382"/>
    <w:rsid w:val="00F85E4A"/>
    <w:rsid w:val="00F9060B"/>
    <w:rsid w:val="00F956BD"/>
    <w:rsid w:val="00FA288B"/>
    <w:rsid w:val="00FA3B7D"/>
    <w:rsid w:val="00FA4849"/>
    <w:rsid w:val="00FA4CFC"/>
    <w:rsid w:val="00FA6E2A"/>
    <w:rsid w:val="00FB41EB"/>
    <w:rsid w:val="00FD1863"/>
    <w:rsid w:val="00FD2FFA"/>
    <w:rsid w:val="00FD7F5F"/>
    <w:rsid w:val="00FF172E"/>
    <w:rsid w:val="00FF2D95"/>
    <w:rsid w:val="00FF4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73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3266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451528"/>
    <w:pPr>
      <w:widowControl w:val="0"/>
      <w:tabs>
        <w:tab w:val="left" w:pos="0"/>
      </w:tabs>
      <w:suppressAutoHyphens/>
      <w:jc w:val="both"/>
    </w:pPr>
    <w:rPr>
      <w:lang w:val="de-DE"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451528"/>
    <w:rPr>
      <w:rFonts w:ascii="Times New Roman" w:hAnsi="Times New Roman" w:cs="Times New Roman"/>
      <w:sz w:val="20"/>
      <w:szCs w:val="20"/>
      <w:lang w:val="de-DE" w:eastAsia="ar-SA" w:bidi="ar-SA"/>
    </w:rPr>
  </w:style>
  <w:style w:type="paragraph" w:styleId="ListParagraph">
    <w:name w:val="List Paragraph"/>
    <w:basedOn w:val="Normal"/>
    <w:uiPriority w:val="99"/>
    <w:qFormat/>
    <w:rsid w:val="001255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546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60E"/>
    <w:rPr>
      <w:rFonts w:ascii="Tahoma" w:hAnsi="Tahoma" w:cs="Tahoma"/>
      <w:sz w:val="16"/>
      <w:szCs w:val="16"/>
      <w:lang w:val="it-IT" w:eastAsia="it-IT"/>
    </w:rPr>
  </w:style>
  <w:style w:type="paragraph" w:styleId="Revision">
    <w:name w:val="Revision"/>
    <w:hidden/>
    <w:uiPriority w:val="99"/>
    <w:semiHidden/>
    <w:rsid w:val="00241300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A3138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38A"/>
    <w:rPr>
      <w:rFonts w:ascii="Times New Roman" w:hAnsi="Times New Roman" w:cs="Times New Roman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rsid w:val="00A3138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38A"/>
    <w:rPr>
      <w:rFonts w:ascii="Times New Roman" w:hAnsi="Times New Roman" w:cs="Times New Roman"/>
      <w:sz w:val="24"/>
      <w:szCs w:val="24"/>
      <w:lang w:val="it-IT" w:eastAsia="it-IT"/>
    </w:rPr>
  </w:style>
  <w:style w:type="paragraph" w:styleId="Title">
    <w:name w:val="Title"/>
    <w:basedOn w:val="Normal"/>
    <w:link w:val="TitleChar"/>
    <w:uiPriority w:val="99"/>
    <w:qFormat/>
    <w:rsid w:val="00690C42"/>
    <w:pPr>
      <w:widowControl w:val="0"/>
      <w:tabs>
        <w:tab w:val="left" w:pos="-2127"/>
      </w:tabs>
      <w:jc w:val="center"/>
    </w:pPr>
    <w:rPr>
      <w:b/>
      <w:bCs/>
      <w:lang w:val="de-DE"/>
    </w:rPr>
  </w:style>
  <w:style w:type="character" w:customStyle="1" w:styleId="TitleChar">
    <w:name w:val="Title Char"/>
    <w:basedOn w:val="DefaultParagraphFont"/>
    <w:link w:val="Title"/>
    <w:uiPriority w:val="99"/>
    <w:rsid w:val="00690C42"/>
    <w:rPr>
      <w:rFonts w:ascii="Times New Roman" w:hAnsi="Times New Roman" w:cs="Times New Roman"/>
      <w:b/>
      <w:bCs/>
      <w:sz w:val="20"/>
      <w:szCs w:val="20"/>
      <w:lang w:val="de-DE" w:eastAsia="it-IT"/>
    </w:rPr>
  </w:style>
  <w:style w:type="paragraph" w:styleId="NoSpacing">
    <w:name w:val="No Spacing"/>
    <w:uiPriority w:val="99"/>
    <w:qFormat/>
    <w:rsid w:val="00D241DC"/>
    <w:rPr>
      <w:rFonts w:cs="Calibri"/>
      <w:lang w:val="de-DE" w:eastAsia="en-US"/>
    </w:rPr>
  </w:style>
  <w:style w:type="character" w:styleId="Hyperlink">
    <w:name w:val="Hyperlink"/>
    <w:basedOn w:val="DefaultParagraphFont"/>
    <w:uiPriority w:val="99"/>
    <w:rsid w:val="00767A64"/>
    <w:rPr>
      <w:color w:val="0000FF"/>
      <w:u w:val="single"/>
    </w:rPr>
  </w:style>
  <w:style w:type="paragraph" w:customStyle="1" w:styleId="Noparagraphstyle">
    <w:name w:val="[No paragraph style]"/>
    <w:uiPriority w:val="99"/>
    <w:rsid w:val="00767A64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74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modusarchitect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11</Pages>
  <Words>3259</Words>
  <Characters>18581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Autonome Provinz Bozen</dc:title>
  <dc:subject/>
  <dc:creator>Modus</dc:creator>
  <cp:keywords/>
  <dc:description/>
  <cp:lastModifiedBy>Alessandro Berti</cp:lastModifiedBy>
  <cp:revision>4</cp:revision>
  <cp:lastPrinted>2013-04-17T12:36:00Z</cp:lastPrinted>
  <dcterms:created xsi:type="dcterms:W3CDTF">2013-07-18T09:53:00Z</dcterms:created>
  <dcterms:modified xsi:type="dcterms:W3CDTF">2013-07-18T10:06:00Z</dcterms:modified>
</cp:coreProperties>
</file>